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0A8E" w:rsidRPr="005B1AAC" w:rsidRDefault="00100A8E" w:rsidP="0042458D">
      <w:pPr>
        <w:pStyle w:val="Corpodetexto"/>
        <w:shd w:val="clear" w:color="auto" w:fill="auto"/>
        <w:jc w:val="center"/>
        <w:rPr>
          <w:rFonts w:ascii="Times New Roman" w:hAnsi="Times New Roman" w:cs="Times New Roman"/>
          <w:b w:val="0"/>
          <w:spacing w:val="10"/>
          <w:sz w:val="22"/>
          <w:szCs w:val="24"/>
        </w:rPr>
      </w:pPr>
      <w:r w:rsidRPr="005B1AAC">
        <w:rPr>
          <w:noProof/>
          <w:sz w:val="24"/>
        </w:rPr>
        <w:drawing>
          <wp:anchor distT="0" distB="0" distL="114300" distR="114300" simplePos="0" relativeHeight="251659264" behindDoc="0" locked="0" layoutInCell="1" allowOverlap="1" wp14:anchorId="226F8802" wp14:editId="2BC17BAF">
            <wp:simplePos x="0" y="0"/>
            <wp:positionH relativeFrom="margin">
              <wp:posOffset>-342900</wp:posOffset>
            </wp:positionH>
            <wp:positionV relativeFrom="margin">
              <wp:align>top</wp:align>
            </wp:positionV>
            <wp:extent cx="723900" cy="542925"/>
            <wp:effectExtent l="0" t="0" r="0" b="9525"/>
            <wp:wrapNone/>
            <wp:docPr id="2" name="Imagem 2" descr="http://www.fasete.edu.br/imagens/paginas/cepe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http://www.fasete.edu.br/imagens/paginas/cepex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542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B1AAC">
        <w:rPr>
          <w:rFonts w:ascii="Times New Roman" w:hAnsi="Times New Roman" w:cs="Times New Roman"/>
          <w:b w:val="0"/>
          <w:spacing w:val="10"/>
          <w:sz w:val="22"/>
          <w:szCs w:val="24"/>
        </w:rPr>
        <w:t>CENTRO UNIVERSITÁRIO DO RIO SÃO FRANCISCO - UNIRIOS</w:t>
      </w:r>
    </w:p>
    <w:p w:rsidR="00100A8E" w:rsidRPr="005B1AAC" w:rsidRDefault="00100A8E" w:rsidP="0042458D">
      <w:pPr>
        <w:pStyle w:val="Corpodetexto"/>
        <w:shd w:val="clear" w:color="auto" w:fill="auto"/>
        <w:jc w:val="center"/>
        <w:rPr>
          <w:rFonts w:ascii="Times New Roman" w:hAnsi="Times New Roman" w:cs="Times New Roman"/>
          <w:b w:val="0"/>
          <w:sz w:val="22"/>
          <w:szCs w:val="24"/>
        </w:rPr>
      </w:pPr>
      <w:r w:rsidRPr="005B1AAC">
        <w:rPr>
          <w:rFonts w:ascii="Times New Roman" w:hAnsi="Times New Roman" w:cs="Times New Roman"/>
          <w:b w:val="0"/>
          <w:sz w:val="22"/>
          <w:szCs w:val="24"/>
        </w:rPr>
        <w:t>Credenciada pela Portaria/MEC nº 1.789/2019 – D.O.U. 21/10/2019</w:t>
      </w:r>
    </w:p>
    <w:p w:rsidR="00100A8E" w:rsidRPr="005B1AAC" w:rsidRDefault="00100A8E" w:rsidP="0042458D">
      <w:pPr>
        <w:pStyle w:val="Corpodetexto"/>
        <w:shd w:val="clear" w:color="auto" w:fill="auto"/>
        <w:jc w:val="center"/>
        <w:rPr>
          <w:rFonts w:ascii="Times New Roman" w:hAnsi="Times New Roman" w:cs="Times New Roman"/>
          <w:b w:val="0"/>
          <w:sz w:val="22"/>
          <w:szCs w:val="24"/>
        </w:rPr>
      </w:pPr>
      <w:r w:rsidRPr="005B1AAC">
        <w:rPr>
          <w:rFonts w:ascii="Times New Roman" w:hAnsi="Times New Roman" w:cs="Times New Roman"/>
          <w:b w:val="0"/>
          <w:sz w:val="22"/>
          <w:szCs w:val="24"/>
        </w:rPr>
        <w:t>ORGANIZAÇÃO SETE DE SETEMBRO DE CULTURA E ENSINO LTDA</w:t>
      </w:r>
    </w:p>
    <w:p w:rsidR="00100A8E" w:rsidRPr="005B1AAC" w:rsidRDefault="00100A8E" w:rsidP="0042458D">
      <w:pPr>
        <w:pStyle w:val="Corpodetexto"/>
        <w:shd w:val="clear" w:color="auto" w:fill="auto"/>
        <w:jc w:val="center"/>
        <w:rPr>
          <w:rFonts w:ascii="Times New Roman" w:hAnsi="Times New Roman" w:cs="Times New Roman"/>
          <w:b w:val="0"/>
          <w:sz w:val="22"/>
          <w:szCs w:val="24"/>
        </w:rPr>
      </w:pPr>
      <w:r w:rsidRPr="005B1AAC">
        <w:rPr>
          <w:rFonts w:ascii="Times New Roman" w:hAnsi="Times New Roman" w:cs="Times New Roman"/>
          <w:b w:val="0"/>
          <w:sz w:val="22"/>
          <w:szCs w:val="24"/>
        </w:rPr>
        <w:t>CNPJ: 03.866.544/0001-29 e Inscrição Municipal nº 005.312-3</w:t>
      </w:r>
    </w:p>
    <w:p w:rsidR="00100A8E" w:rsidRPr="005B1AAC" w:rsidRDefault="00100A8E" w:rsidP="005B1AAC">
      <w:pPr>
        <w:pBdr>
          <w:bottom w:val="single" w:sz="18" w:space="8" w:color="F58634"/>
        </w:pBdr>
        <w:jc w:val="center"/>
        <w:outlineLvl w:val="0"/>
        <w:rPr>
          <w:rFonts w:ascii="Times New Roman" w:hAnsi="Times New Roman"/>
          <w:b/>
          <w:color w:val="000000"/>
          <w:kern w:val="36"/>
          <w:szCs w:val="24"/>
        </w:rPr>
      </w:pPr>
      <w:bookmarkStart w:id="0" w:name="_Toc508727790"/>
      <w:r w:rsidRPr="005B1AAC">
        <w:rPr>
          <w:rFonts w:ascii="Times New Roman" w:hAnsi="Times New Roman"/>
          <w:b/>
          <w:color w:val="000000"/>
          <w:kern w:val="36"/>
          <w:szCs w:val="24"/>
        </w:rPr>
        <w:t xml:space="preserve">Conselho de Ensino, Pesquisa e Extensão </w:t>
      </w:r>
      <w:bookmarkEnd w:id="0"/>
      <w:r w:rsidRPr="005B1AAC">
        <w:rPr>
          <w:rFonts w:ascii="Times New Roman" w:hAnsi="Times New Roman"/>
          <w:b/>
          <w:color w:val="000000"/>
          <w:kern w:val="36"/>
          <w:szCs w:val="24"/>
        </w:rPr>
        <w:t>do Centro Universitário do Rio São Francisco</w:t>
      </w:r>
    </w:p>
    <w:p w:rsidR="0042458D" w:rsidRDefault="0042458D" w:rsidP="0042458D">
      <w:pPr>
        <w:jc w:val="center"/>
        <w:rPr>
          <w:rFonts w:ascii="Times New Roman" w:hAnsi="Times New Roman"/>
          <w:b/>
          <w:strike/>
          <w:sz w:val="24"/>
          <w:szCs w:val="24"/>
        </w:rPr>
      </w:pPr>
    </w:p>
    <w:p w:rsidR="0042458D" w:rsidRDefault="0042458D" w:rsidP="004245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B2098" w:rsidRPr="00F4693C" w:rsidRDefault="00F4693C" w:rsidP="0042458D">
      <w:pPr>
        <w:spacing w:after="2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1. </w:t>
      </w:r>
      <w:r w:rsidR="002B2098" w:rsidRPr="00F4693C">
        <w:rPr>
          <w:rFonts w:ascii="Times New Roman" w:hAnsi="Times New Roman"/>
          <w:b/>
          <w:sz w:val="24"/>
          <w:szCs w:val="24"/>
        </w:rPr>
        <w:t>IDENTIFICAÇÃO</w:t>
      </w:r>
    </w:p>
    <w:p w:rsidR="00100A8E" w:rsidRDefault="00100A8E" w:rsidP="0042458D">
      <w:pPr>
        <w:spacing w:after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Tipo de Projeto</w:t>
      </w:r>
      <w:r>
        <w:rPr>
          <w:rFonts w:ascii="Times New Roman" w:hAnsi="Times New Roman"/>
          <w:sz w:val="24"/>
          <w:szCs w:val="24"/>
        </w:rPr>
        <w:t xml:space="preserve">: </w:t>
      </w:r>
      <w:bookmarkStart w:id="1" w:name="_GoBack"/>
      <w:bookmarkEnd w:id="1"/>
    </w:p>
    <w:p w:rsidR="00100A8E" w:rsidRDefault="00100A8E" w:rsidP="0042458D">
      <w:pPr>
        <w:pStyle w:val="LO-Normal"/>
        <w:shd w:val="clear" w:color="auto" w:fill="auto"/>
        <w:spacing w:after="2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Título do projeto:  </w:t>
      </w:r>
    </w:p>
    <w:p w:rsidR="00100A8E" w:rsidRDefault="00100A8E" w:rsidP="0042458D">
      <w:pPr>
        <w:spacing w:after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Área temática: </w:t>
      </w:r>
    </w:p>
    <w:p w:rsidR="00100A8E" w:rsidRDefault="00100A8E" w:rsidP="0042458D">
      <w:pPr>
        <w:spacing w:after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Curso</w:t>
      </w:r>
      <w:r w:rsidR="003073AF">
        <w:rPr>
          <w:rFonts w:ascii="Times New Roman" w:hAnsi="Times New Roman"/>
          <w:b/>
          <w:sz w:val="24"/>
          <w:szCs w:val="24"/>
        </w:rPr>
        <w:t>(s)</w:t>
      </w:r>
      <w:r>
        <w:rPr>
          <w:rFonts w:ascii="Times New Roman" w:hAnsi="Times New Roman"/>
          <w:b/>
          <w:sz w:val="24"/>
          <w:szCs w:val="24"/>
        </w:rPr>
        <w:t xml:space="preserve"> ao qual está inserido</w:t>
      </w:r>
      <w:r>
        <w:rPr>
          <w:rFonts w:ascii="Times New Roman" w:hAnsi="Times New Roman"/>
          <w:sz w:val="24"/>
          <w:szCs w:val="24"/>
        </w:rPr>
        <w:t xml:space="preserve">: </w:t>
      </w:r>
    </w:p>
    <w:p w:rsidR="00100A8E" w:rsidRPr="008A6AD0" w:rsidRDefault="00100A8E" w:rsidP="0042458D">
      <w:pPr>
        <w:spacing w:after="240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Equipe responsável</w:t>
      </w:r>
      <w:r>
        <w:rPr>
          <w:rFonts w:ascii="Times New Roman" w:hAnsi="Times New Roman"/>
          <w:sz w:val="24"/>
          <w:szCs w:val="24"/>
        </w:rPr>
        <w:t>:</w:t>
      </w:r>
      <w:r w:rsidR="008A6AD0">
        <w:rPr>
          <w:rFonts w:ascii="Times New Roman" w:hAnsi="Times New Roman"/>
          <w:sz w:val="24"/>
          <w:szCs w:val="24"/>
        </w:rPr>
        <w:t xml:space="preserve"> </w:t>
      </w:r>
      <w:r w:rsidR="008A6AD0">
        <w:rPr>
          <w:rFonts w:ascii="Times New Roman" w:hAnsi="Times New Roman"/>
          <w:color w:val="FF0000"/>
          <w:sz w:val="24"/>
          <w:szCs w:val="24"/>
        </w:rPr>
        <w:t xml:space="preserve">(incluir o(s) coordenador(es) do projeto, </w:t>
      </w:r>
      <w:r w:rsidR="008A6AD0" w:rsidRPr="008A6AD0">
        <w:rPr>
          <w:rFonts w:ascii="Times New Roman" w:hAnsi="Times New Roman"/>
          <w:color w:val="FF0000"/>
          <w:sz w:val="24"/>
          <w:szCs w:val="24"/>
        </w:rPr>
        <w:t>membros da equipe da ação de extensão</w:t>
      </w:r>
      <w:r w:rsidR="008A6AD0">
        <w:rPr>
          <w:rFonts w:ascii="Times New Roman" w:hAnsi="Times New Roman"/>
          <w:color w:val="FF0000"/>
          <w:sz w:val="24"/>
          <w:szCs w:val="24"/>
        </w:rPr>
        <w:t xml:space="preserve"> t</w:t>
      </w:r>
      <w:r w:rsidR="008A6AD0" w:rsidRPr="008A6AD0">
        <w:rPr>
          <w:rFonts w:ascii="Times New Roman" w:hAnsi="Times New Roman"/>
          <w:color w:val="FF0000"/>
          <w:sz w:val="24"/>
          <w:szCs w:val="24"/>
        </w:rPr>
        <w:t>anto discentes,</w:t>
      </w:r>
      <w:r w:rsidR="008A6AD0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8A6AD0" w:rsidRPr="008A6AD0">
        <w:rPr>
          <w:rFonts w:ascii="Times New Roman" w:hAnsi="Times New Roman"/>
          <w:color w:val="FF0000"/>
          <w:sz w:val="24"/>
          <w:szCs w:val="24"/>
        </w:rPr>
        <w:t>docentes, servidores técnicos administrativos e participantes</w:t>
      </w:r>
      <w:r w:rsidR="008A6AD0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8A6AD0" w:rsidRPr="008A6AD0">
        <w:rPr>
          <w:rFonts w:ascii="Times New Roman" w:hAnsi="Times New Roman"/>
          <w:color w:val="FF0000"/>
          <w:sz w:val="24"/>
          <w:szCs w:val="24"/>
        </w:rPr>
        <w:t xml:space="preserve">externos </w:t>
      </w:r>
      <w:r w:rsidR="008A6AD0">
        <w:rPr>
          <w:rFonts w:ascii="Times New Roman" w:hAnsi="Times New Roman"/>
          <w:color w:val="FF0000"/>
          <w:sz w:val="24"/>
          <w:szCs w:val="24"/>
        </w:rPr>
        <w:t xml:space="preserve">que </w:t>
      </w:r>
      <w:r w:rsidR="008A6AD0" w:rsidRPr="008A6AD0">
        <w:rPr>
          <w:rFonts w:ascii="Times New Roman" w:hAnsi="Times New Roman"/>
          <w:color w:val="FF0000"/>
          <w:sz w:val="24"/>
          <w:szCs w:val="24"/>
        </w:rPr>
        <w:t>podem fazer parte da ação de extensão.</w:t>
      </w:r>
    </w:p>
    <w:p w:rsidR="00100A8E" w:rsidRDefault="00100A8E" w:rsidP="0042458D">
      <w:pPr>
        <w:spacing w:after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Início do projeto: </w:t>
      </w:r>
    </w:p>
    <w:p w:rsidR="00100A8E" w:rsidRDefault="00100A8E" w:rsidP="0042458D">
      <w:pPr>
        <w:spacing w:after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Data provável de finalização do projeto: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2B2098" w:rsidRDefault="00E64470" w:rsidP="0042458D">
      <w:pPr>
        <w:spacing w:after="2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Carga horária:</w:t>
      </w:r>
    </w:p>
    <w:p w:rsidR="00E64470" w:rsidRDefault="00E64470" w:rsidP="0042458D">
      <w:pPr>
        <w:spacing w:after="240"/>
        <w:rPr>
          <w:rFonts w:ascii="Times New Roman" w:hAnsi="Times New Roman"/>
          <w:b/>
          <w:sz w:val="24"/>
          <w:szCs w:val="24"/>
        </w:rPr>
      </w:pPr>
    </w:p>
    <w:p w:rsidR="00480DBC" w:rsidRPr="00480DBC" w:rsidRDefault="00F4693C" w:rsidP="0042458D">
      <w:pPr>
        <w:spacing w:after="2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 </w:t>
      </w:r>
      <w:r w:rsidR="00480DBC" w:rsidRPr="00480DBC">
        <w:rPr>
          <w:rFonts w:ascii="Times New Roman" w:hAnsi="Times New Roman"/>
          <w:b/>
          <w:sz w:val="24"/>
          <w:szCs w:val="24"/>
        </w:rPr>
        <w:t>INTRODUÇÃO</w:t>
      </w:r>
    </w:p>
    <w:p w:rsidR="00480DBC" w:rsidRDefault="00480DBC" w:rsidP="0042458D">
      <w:pPr>
        <w:spacing w:after="240"/>
        <w:rPr>
          <w:rFonts w:ascii="Times New Roman" w:hAnsi="Times New Roman"/>
          <w:sz w:val="24"/>
          <w:szCs w:val="24"/>
        </w:rPr>
      </w:pPr>
    </w:p>
    <w:p w:rsidR="00480DBC" w:rsidRPr="00480DBC" w:rsidRDefault="00F4693C" w:rsidP="0042458D">
      <w:pPr>
        <w:spacing w:after="2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 </w:t>
      </w:r>
      <w:r w:rsidR="00480DBC" w:rsidRPr="00480DBC">
        <w:rPr>
          <w:rFonts w:ascii="Times New Roman" w:hAnsi="Times New Roman"/>
          <w:b/>
          <w:sz w:val="24"/>
          <w:szCs w:val="24"/>
        </w:rPr>
        <w:t>JUSTIFICATIVA</w:t>
      </w:r>
    </w:p>
    <w:p w:rsidR="00480DBC" w:rsidRDefault="00480DBC" w:rsidP="0042458D">
      <w:pPr>
        <w:spacing w:after="240"/>
        <w:rPr>
          <w:rFonts w:ascii="Times New Roman" w:hAnsi="Times New Roman"/>
          <w:sz w:val="24"/>
          <w:szCs w:val="24"/>
        </w:rPr>
      </w:pPr>
    </w:p>
    <w:p w:rsidR="00480DBC" w:rsidRPr="00480DBC" w:rsidRDefault="00F4693C" w:rsidP="0042458D">
      <w:pPr>
        <w:spacing w:after="2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 </w:t>
      </w:r>
      <w:proofErr w:type="gramStart"/>
      <w:r w:rsidR="00480DBC" w:rsidRPr="00480DBC">
        <w:rPr>
          <w:rFonts w:ascii="Times New Roman" w:hAnsi="Times New Roman"/>
          <w:b/>
          <w:sz w:val="24"/>
          <w:szCs w:val="24"/>
        </w:rPr>
        <w:t>OBJETIVO(</w:t>
      </w:r>
      <w:proofErr w:type="gramEnd"/>
      <w:r w:rsidR="00480DBC" w:rsidRPr="00480DBC">
        <w:rPr>
          <w:rFonts w:ascii="Times New Roman" w:hAnsi="Times New Roman"/>
          <w:b/>
          <w:sz w:val="24"/>
          <w:szCs w:val="24"/>
        </w:rPr>
        <w:t>S)</w:t>
      </w:r>
    </w:p>
    <w:p w:rsidR="002B2098" w:rsidRDefault="002B2098" w:rsidP="0042458D">
      <w:pPr>
        <w:spacing w:after="240"/>
        <w:rPr>
          <w:rFonts w:ascii="Times New Roman" w:hAnsi="Times New Roman"/>
          <w:b/>
          <w:sz w:val="24"/>
          <w:szCs w:val="24"/>
        </w:rPr>
      </w:pPr>
    </w:p>
    <w:p w:rsidR="00480DBC" w:rsidRPr="00F4693C" w:rsidRDefault="00F4693C" w:rsidP="0042458D">
      <w:pPr>
        <w:spacing w:after="2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5. </w:t>
      </w:r>
      <w:r w:rsidR="002B2098" w:rsidRPr="00F4693C">
        <w:rPr>
          <w:rFonts w:ascii="Times New Roman" w:hAnsi="Times New Roman"/>
          <w:b/>
          <w:sz w:val="24"/>
          <w:szCs w:val="24"/>
        </w:rPr>
        <w:t>METODOLOGIA</w:t>
      </w:r>
    </w:p>
    <w:p w:rsidR="002B2098" w:rsidRDefault="002B2098" w:rsidP="0042458D">
      <w:pPr>
        <w:spacing w:after="240"/>
        <w:rPr>
          <w:rFonts w:ascii="Times New Roman" w:hAnsi="Times New Roman"/>
          <w:b/>
          <w:sz w:val="24"/>
          <w:szCs w:val="24"/>
        </w:rPr>
      </w:pPr>
    </w:p>
    <w:p w:rsidR="00480DBC" w:rsidRPr="00480DBC" w:rsidRDefault="00F4693C" w:rsidP="0042458D">
      <w:pPr>
        <w:spacing w:after="2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6. </w:t>
      </w:r>
      <w:r w:rsidR="00480DBC" w:rsidRPr="00480DBC">
        <w:rPr>
          <w:rFonts w:ascii="Times New Roman" w:hAnsi="Times New Roman"/>
          <w:b/>
          <w:sz w:val="24"/>
          <w:szCs w:val="24"/>
        </w:rPr>
        <w:t>CRONOGRAMA</w:t>
      </w:r>
    </w:p>
    <w:p w:rsidR="00480DBC" w:rsidRDefault="00480DBC" w:rsidP="0042458D">
      <w:pPr>
        <w:spacing w:after="240"/>
        <w:rPr>
          <w:rFonts w:ascii="Times New Roman" w:hAnsi="Times New Roman"/>
          <w:sz w:val="24"/>
          <w:szCs w:val="24"/>
        </w:rPr>
      </w:pPr>
    </w:p>
    <w:p w:rsidR="00480DBC" w:rsidRDefault="00F4693C" w:rsidP="0042458D">
      <w:pPr>
        <w:spacing w:after="2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7. </w:t>
      </w:r>
      <w:r w:rsidR="00480DBC" w:rsidRPr="00480DBC">
        <w:rPr>
          <w:rFonts w:ascii="Times New Roman" w:hAnsi="Times New Roman"/>
          <w:b/>
          <w:sz w:val="24"/>
          <w:szCs w:val="24"/>
        </w:rPr>
        <w:t>TURMAS E DISCIPLINAS QUE FARÃO PARTE DO PROJETO</w:t>
      </w:r>
    </w:p>
    <w:p w:rsidR="00480DBC" w:rsidRDefault="00480DBC" w:rsidP="0042458D">
      <w:pPr>
        <w:spacing w:after="240"/>
        <w:rPr>
          <w:rFonts w:ascii="Times New Roman" w:hAnsi="Times New Roman"/>
          <w:b/>
          <w:sz w:val="24"/>
          <w:szCs w:val="24"/>
        </w:rPr>
      </w:pPr>
    </w:p>
    <w:p w:rsidR="00480DBC" w:rsidRPr="00480DBC" w:rsidRDefault="00F4693C" w:rsidP="0042458D">
      <w:pPr>
        <w:spacing w:after="2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8. </w:t>
      </w:r>
      <w:r w:rsidR="00480DBC">
        <w:rPr>
          <w:rFonts w:ascii="Times New Roman" w:hAnsi="Times New Roman"/>
          <w:b/>
          <w:sz w:val="24"/>
          <w:szCs w:val="24"/>
        </w:rPr>
        <w:t>RESULTADOS ESPERADOS</w:t>
      </w:r>
    </w:p>
    <w:p w:rsidR="003073AF" w:rsidRDefault="003073AF" w:rsidP="004245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3073AF" w:rsidRPr="003073AF" w:rsidRDefault="003073AF" w:rsidP="004245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O Projeto a ser submetido deve possuir a modalidade (Ensino, pesquisa ou extensão) </w:t>
      </w:r>
    </w:p>
    <w:p w:rsidR="003073AF" w:rsidRDefault="003073AF" w:rsidP="004245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C5F11" w:rsidRPr="008A6AD0" w:rsidRDefault="003073AF" w:rsidP="0042458D">
      <w:pPr>
        <w:jc w:val="both"/>
        <w:rPr>
          <w:rFonts w:ascii="Times New Roman" w:hAnsi="Times New Roman" w:cs="Times New Roman"/>
          <w:color w:val="FF0000"/>
        </w:rPr>
      </w:pPr>
      <w:r w:rsidRPr="008A6AD0">
        <w:rPr>
          <w:rFonts w:ascii="Times New Roman" w:hAnsi="Times New Roman" w:cs="Times New Roman"/>
          <w:color w:val="FF0000"/>
        </w:rPr>
        <w:t xml:space="preserve">SUBMISSÃO DE PROJETO DE EXTENSÃO:  O que são projetos de extensão? É um conjunto de ações extensionistas que envolve atividades inter-relacionadas contínuas e interdisciplinares. Elas são executadas de acordo com áreas temáticas definidas pelo Fórum de Pró-Reitores de Extensão das Instituições de Educação Superior Brasileiras (FORPROEX). PRESTE ATENÇÃO: Todas as ações de extensão deverão estar vinculadas a um edital e a um programa. Sendo que para aparecer o Programa é necessário que ele tenha sido aprovado pelo CEPEX e esteja EM EXECUÇÃO. </w:t>
      </w:r>
    </w:p>
    <w:p w:rsidR="00E63AA9" w:rsidRDefault="008A6AD0" w:rsidP="0042458D">
      <w:pPr>
        <w:jc w:val="both"/>
        <w:rPr>
          <w:rFonts w:ascii="Times New Roman" w:hAnsi="Times New Roman" w:cs="Times New Roman"/>
          <w:color w:val="FF0000"/>
        </w:rPr>
      </w:pPr>
      <w:r w:rsidRPr="008A6AD0">
        <w:rPr>
          <w:rFonts w:ascii="Times New Roman" w:hAnsi="Times New Roman" w:cs="Times New Roman"/>
          <w:color w:val="FF0000"/>
        </w:rPr>
        <w:t xml:space="preserve">O corpo do projeto deve possuir: introdução, objetivos gerais e específicos, metodologias que poderão ser desenvolvidas e aplicadas durante a realização dos projetos, resultados esperados e cronograma de execução. </w:t>
      </w:r>
      <w:r w:rsidRPr="002B2098">
        <w:rPr>
          <w:rFonts w:ascii="Times New Roman" w:hAnsi="Times New Roman" w:cs="Times New Roman"/>
          <w:color w:val="FF0000"/>
          <w:u w:val="single"/>
        </w:rPr>
        <w:t>O responsável pelo projeto também ficará responsável pela submissão ao Comitê de Ética e Pesquisa do UNIRIOS</w:t>
      </w:r>
      <w:r w:rsidRPr="008A6AD0">
        <w:rPr>
          <w:rFonts w:ascii="Times New Roman" w:hAnsi="Times New Roman" w:cs="Times New Roman"/>
          <w:color w:val="FF0000"/>
        </w:rPr>
        <w:t xml:space="preserve"> e a data de início deve ser compatível com a previsão de </w:t>
      </w:r>
      <w:r>
        <w:rPr>
          <w:rFonts w:ascii="Times New Roman" w:hAnsi="Times New Roman" w:cs="Times New Roman"/>
          <w:color w:val="FF0000"/>
        </w:rPr>
        <w:t>aprovação desse órgão</w:t>
      </w:r>
      <w:r w:rsidR="007C0591">
        <w:rPr>
          <w:rFonts w:ascii="Times New Roman" w:hAnsi="Times New Roman" w:cs="Times New Roman"/>
          <w:color w:val="FF0000"/>
        </w:rPr>
        <w:t>.</w:t>
      </w:r>
    </w:p>
    <w:p w:rsidR="00480DBC" w:rsidRDefault="00480DBC" w:rsidP="0042458D">
      <w:pPr>
        <w:jc w:val="both"/>
      </w:pPr>
    </w:p>
    <w:p w:rsidR="00F4693C" w:rsidRDefault="00F4693C" w:rsidP="0042458D">
      <w:pPr>
        <w:jc w:val="both"/>
      </w:pPr>
    </w:p>
    <w:p w:rsidR="006D7155" w:rsidRPr="00F4693C" w:rsidRDefault="006D7155" w:rsidP="00F4693C">
      <w:pPr>
        <w:spacing w:after="240"/>
        <w:jc w:val="center"/>
        <w:rPr>
          <w:rFonts w:ascii="Times New Roman" w:hAnsi="Times New Roman"/>
          <w:b/>
          <w:sz w:val="24"/>
          <w:szCs w:val="24"/>
        </w:rPr>
      </w:pPr>
      <w:r w:rsidRPr="00F4693C">
        <w:rPr>
          <w:rFonts w:ascii="Times New Roman" w:hAnsi="Times New Roman"/>
          <w:b/>
          <w:sz w:val="24"/>
          <w:szCs w:val="24"/>
        </w:rPr>
        <w:t>REFERÊNCIAS</w:t>
      </w:r>
    </w:p>
    <w:p w:rsidR="006D7155" w:rsidRDefault="006D7155" w:rsidP="0042458D">
      <w:pPr>
        <w:jc w:val="both"/>
      </w:pPr>
    </w:p>
    <w:sectPr w:rsidR="006D7155" w:rsidSect="0042458D">
      <w:headerReference w:type="default" r:id="rId7"/>
      <w:pgSz w:w="11906" w:h="16838" w:code="9"/>
      <w:pgMar w:top="2410" w:right="1416" w:bottom="1560" w:left="156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0AD1" w:rsidRDefault="00460AD1" w:rsidP="00BB0F21">
      <w:pPr>
        <w:spacing w:after="0" w:line="240" w:lineRule="auto"/>
      </w:pPr>
      <w:r>
        <w:separator/>
      </w:r>
    </w:p>
  </w:endnote>
  <w:endnote w:type="continuationSeparator" w:id="0">
    <w:p w:rsidR="00460AD1" w:rsidRDefault="00460AD1" w:rsidP="00BB0F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0AD1" w:rsidRDefault="00460AD1" w:rsidP="00BB0F21">
      <w:pPr>
        <w:spacing w:after="0" w:line="240" w:lineRule="auto"/>
      </w:pPr>
      <w:r>
        <w:separator/>
      </w:r>
    </w:p>
  </w:footnote>
  <w:footnote w:type="continuationSeparator" w:id="0">
    <w:p w:rsidR="00460AD1" w:rsidRDefault="00460AD1" w:rsidP="00BB0F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010E" w:rsidRPr="005B1AAC" w:rsidRDefault="00DA010E" w:rsidP="00DA010E">
    <w:pPr>
      <w:rPr>
        <w:rFonts w:ascii="Times New Roman" w:hAnsi="Times New Roman"/>
        <w:szCs w:val="24"/>
      </w:rPr>
    </w:pPr>
    <w:r>
      <w:rPr>
        <w:noProof/>
        <w:lang w:eastAsia="pt-BR"/>
      </w:rPr>
      <w:drawing>
        <wp:anchor distT="0" distB="0" distL="114300" distR="114300" simplePos="0" relativeHeight="251657728" behindDoc="1" locked="0" layoutInCell="1" allowOverlap="1" wp14:anchorId="2C969CA1" wp14:editId="29038DFA">
          <wp:simplePos x="0" y="0"/>
          <wp:positionH relativeFrom="page">
            <wp:align>left</wp:align>
          </wp:positionH>
          <wp:positionV relativeFrom="paragraph">
            <wp:posOffset>-424760</wp:posOffset>
          </wp:positionV>
          <wp:extent cx="7545070" cy="10671810"/>
          <wp:effectExtent l="0" t="0" r="0" b="0"/>
          <wp:wrapNone/>
          <wp:docPr id="21" name="Imagem 21" descr="UNIRIOS_TIMBRADO_A4 ATUALIZ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UNIRIOS_TIMBRADO_A4 ATUALIZAD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5070" cy="106718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A8E"/>
    <w:rsid w:val="00024565"/>
    <w:rsid w:val="000825A2"/>
    <w:rsid w:val="00100A8E"/>
    <w:rsid w:val="002901DD"/>
    <w:rsid w:val="002B2098"/>
    <w:rsid w:val="002F46B2"/>
    <w:rsid w:val="003073AF"/>
    <w:rsid w:val="003C79C1"/>
    <w:rsid w:val="003F69F3"/>
    <w:rsid w:val="0042458D"/>
    <w:rsid w:val="00460AD1"/>
    <w:rsid w:val="00480DBC"/>
    <w:rsid w:val="005B1AAC"/>
    <w:rsid w:val="005F2017"/>
    <w:rsid w:val="00655AF9"/>
    <w:rsid w:val="006D7155"/>
    <w:rsid w:val="007C0591"/>
    <w:rsid w:val="008A6AD0"/>
    <w:rsid w:val="008C5F11"/>
    <w:rsid w:val="00AF0C0A"/>
    <w:rsid w:val="00B00153"/>
    <w:rsid w:val="00B77DB9"/>
    <w:rsid w:val="00BB0F21"/>
    <w:rsid w:val="00D12759"/>
    <w:rsid w:val="00DA010E"/>
    <w:rsid w:val="00DC213E"/>
    <w:rsid w:val="00E52EAD"/>
    <w:rsid w:val="00E64470"/>
    <w:rsid w:val="00EF2A02"/>
    <w:rsid w:val="00F46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0D78CA0-DDD5-46E4-9FC5-634EF4288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0A8E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B0F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B0F21"/>
  </w:style>
  <w:style w:type="paragraph" w:styleId="Rodap">
    <w:name w:val="footer"/>
    <w:basedOn w:val="Normal"/>
    <w:link w:val="RodapChar"/>
    <w:uiPriority w:val="99"/>
    <w:unhideWhenUsed/>
    <w:rsid w:val="00BB0F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B0F21"/>
  </w:style>
  <w:style w:type="paragraph" w:styleId="Textodebalo">
    <w:name w:val="Balloon Text"/>
    <w:basedOn w:val="Normal"/>
    <w:link w:val="TextodebaloChar"/>
    <w:uiPriority w:val="99"/>
    <w:semiHidden/>
    <w:unhideWhenUsed/>
    <w:rsid w:val="008C5F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C5F11"/>
    <w:rPr>
      <w:rFonts w:ascii="Segoe UI" w:hAnsi="Segoe UI" w:cs="Segoe UI"/>
      <w:sz w:val="18"/>
      <w:szCs w:val="18"/>
    </w:rPr>
  </w:style>
  <w:style w:type="paragraph" w:customStyle="1" w:styleId="LO-Normal">
    <w:name w:val="LO-Normal"/>
    <w:qFormat/>
    <w:rsid w:val="00100A8E"/>
    <w:pPr>
      <w:keepNext/>
      <w:widowControl w:val="0"/>
      <w:shd w:val="clear" w:color="auto" w:fill="FFFFFF"/>
      <w:suppressAutoHyphens/>
      <w:overflowPunct w:val="0"/>
      <w:autoSpaceDE w:val="0"/>
      <w:spacing w:after="0" w:line="240" w:lineRule="auto"/>
    </w:pPr>
    <w:rPr>
      <w:rFonts w:ascii="Calibri" w:eastAsia="Times New Roman" w:hAnsi="Calibri" w:cs="Times New Roman"/>
      <w:kern w:val="2"/>
      <w:lang w:eastAsia="pt-BR"/>
    </w:rPr>
  </w:style>
  <w:style w:type="paragraph" w:styleId="Corpodetexto">
    <w:name w:val="Body Text"/>
    <w:basedOn w:val="LO-Normal"/>
    <w:link w:val="CorpodetextoChar"/>
    <w:semiHidden/>
    <w:unhideWhenUsed/>
    <w:rsid w:val="00100A8E"/>
    <w:pPr>
      <w:widowControl/>
      <w:suppressAutoHyphens w:val="0"/>
      <w:overflowPunct/>
      <w:autoSpaceDE/>
    </w:pPr>
    <w:rPr>
      <w:rFonts w:ascii="Arial" w:hAnsi="Arial" w:cs="Arial"/>
      <w:b/>
      <w:kern w:val="0"/>
      <w:sz w:val="28"/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100A8E"/>
    <w:rPr>
      <w:rFonts w:ascii="Arial" w:eastAsia="Times New Roman" w:hAnsi="Arial" w:cs="Arial"/>
      <w:b/>
      <w:sz w:val="28"/>
      <w:szCs w:val="20"/>
      <w:shd w:val="clear" w:color="auto" w:fill="FFFFFF"/>
      <w:lang w:eastAsia="pt-BR"/>
    </w:rPr>
  </w:style>
  <w:style w:type="paragraph" w:styleId="PargrafodaLista">
    <w:name w:val="List Paragraph"/>
    <w:basedOn w:val="Normal"/>
    <w:uiPriority w:val="34"/>
    <w:qFormat/>
    <w:rsid w:val="00F469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UNIRIOS\TIMBRE_UNIRIOS_A4_VERTICAL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TIMBRE_UNIRIOS_A4_VERTICAL</Template>
  <TotalTime>19</TotalTime>
  <Pages>2</Pages>
  <Words>302</Words>
  <Characters>1637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1</vt:i4>
      </vt:variant>
    </vt:vector>
  </HeadingPairs>
  <TitlesOfParts>
    <vt:vector size="2" baseType="lpstr">
      <vt:lpstr/>
      <vt:lpstr>Conselho de Ensino, Pesquisa e Extensão do Centro Universitário do Rio São Franc</vt:lpstr>
    </vt:vector>
  </TitlesOfParts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Carolina Santana de Oliveira</dc:creator>
  <cp:keywords/>
  <dc:description/>
  <cp:lastModifiedBy>Lenovo</cp:lastModifiedBy>
  <cp:revision>7</cp:revision>
  <cp:lastPrinted>2019-12-13T22:29:00Z</cp:lastPrinted>
  <dcterms:created xsi:type="dcterms:W3CDTF">2022-11-30T12:57:00Z</dcterms:created>
  <dcterms:modified xsi:type="dcterms:W3CDTF">2023-01-31T19:23:00Z</dcterms:modified>
</cp:coreProperties>
</file>