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A18C1" w14:textId="77777777" w:rsidR="00AC3C1C" w:rsidRPr="00496E34" w:rsidRDefault="00AC3C1C" w:rsidP="00D33B1B">
      <w:pPr>
        <w:spacing w:after="0" w:line="240" w:lineRule="auto"/>
        <w:ind w:right="-2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E34">
        <w:rPr>
          <w:rFonts w:ascii="Times New Roman" w:hAnsi="Times New Roman" w:cs="Times New Roman"/>
          <w:b/>
          <w:sz w:val="24"/>
          <w:szCs w:val="24"/>
        </w:rPr>
        <w:t>TERMO DE COMPROMISSO</w:t>
      </w:r>
    </w:p>
    <w:p w14:paraId="1FA497F4" w14:textId="187F6A0F" w:rsidR="00AC3C1C" w:rsidRDefault="00AC3C1C" w:rsidP="00D33B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E34">
        <w:rPr>
          <w:rFonts w:ascii="Times New Roman" w:hAnsi="Times New Roman" w:cs="Times New Roman"/>
          <w:b/>
          <w:sz w:val="24"/>
          <w:szCs w:val="24"/>
        </w:rPr>
        <w:t xml:space="preserve">MONITOR DO CURSO DE BACHARELADO EM </w:t>
      </w:r>
      <w:r>
        <w:rPr>
          <w:rFonts w:ascii="Times New Roman" w:hAnsi="Times New Roman" w:cs="Times New Roman"/>
          <w:b/>
          <w:sz w:val="24"/>
          <w:szCs w:val="24"/>
        </w:rPr>
        <w:t>FARMÁCIA</w:t>
      </w:r>
    </w:p>
    <w:p w14:paraId="6B1489AE" w14:textId="77777777" w:rsidR="00D33B1B" w:rsidRPr="00496E34" w:rsidRDefault="00D33B1B" w:rsidP="00D33B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7BDD41" w14:textId="77777777" w:rsidR="00AC3C1C" w:rsidRPr="00496E34" w:rsidRDefault="00AC3C1C" w:rsidP="00AC3C1C">
      <w:pPr>
        <w:tabs>
          <w:tab w:val="left" w:pos="3570"/>
        </w:tabs>
        <w:rPr>
          <w:rFonts w:ascii="Times New Roman" w:hAnsi="Times New Roman" w:cs="Times New Roman"/>
          <w:sz w:val="24"/>
          <w:szCs w:val="24"/>
        </w:rPr>
      </w:pPr>
    </w:p>
    <w:p w14:paraId="0BE3DB83" w14:textId="77777777" w:rsidR="00AC3C1C" w:rsidRPr="00496E34" w:rsidRDefault="00AC3C1C" w:rsidP="00AC3C1C">
      <w:pPr>
        <w:spacing w:line="360" w:lineRule="auto"/>
        <w:ind w:right="-23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>MONITOR(A) DA DISCIPLINA ______________________________________________</w:t>
      </w:r>
    </w:p>
    <w:p w14:paraId="3F68DC59" w14:textId="427B8824" w:rsidR="00AC3C1C" w:rsidRPr="00496E34" w:rsidRDefault="00AC3C1C" w:rsidP="00AC3C1C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>Pelo presente termo de compromisso que subscrevo, declaro assumir, a partir desta data, o encargo de monitor(a) voluntário(a) da disciplina ________________________________________________,</w:t>
      </w:r>
      <w:r w:rsidRPr="00496E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6E34">
        <w:rPr>
          <w:rFonts w:ascii="Times New Roman" w:hAnsi="Times New Roman" w:cs="Times New Roman"/>
          <w:sz w:val="24"/>
          <w:szCs w:val="24"/>
        </w:rPr>
        <w:t xml:space="preserve">do Curso de Bacharelado em </w:t>
      </w:r>
      <w:r>
        <w:rPr>
          <w:rFonts w:ascii="Times New Roman" w:hAnsi="Times New Roman" w:cs="Times New Roman"/>
          <w:sz w:val="24"/>
          <w:szCs w:val="24"/>
        </w:rPr>
        <w:t>Farmácia</w:t>
      </w:r>
      <w:r w:rsidRPr="00496E34">
        <w:rPr>
          <w:rFonts w:ascii="Times New Roman" w:hAnsi="Times New Roman" w:cs="Times New Roman"/>
          <w:sz w:val="24"/>
          <w:szCs w:val="24"/>
        </w:rPr>
        <w:t>, exercendo as funções e atribuições previstas com zelo, dedicação e responsabilidade até o final do semestre letivo 202</w:t>
      </w:r>
      <w:r w:rsidR="001A2431">
        <w:rPr>
          <w:rFonts w:ascii="Times New Roman" w:hAnsi="Times New Roman" w:cs="Times New Roman"/>
          <w:sz w:val="24"/>
          <w:szCs w:val="24"/>
        </w:rPr>
        <w:t>5.2</w:t>
      </w:r>
      <w:r w:rsidRPr="00496E34">
        <w:rPr>
          <w:rFonts w:ascii="Times New Roman" w:hAnsi="Times New Roman" w:cs="Times New Roman"/>
          <w:sz w:val="24"/>
          <w:szCs w:val="24"/>
        </w:rPr>
        <w:t>.</w:t>
      </w:r>
    </w:p>
    <w:p w14:paraId="34DA1F2B" w14:textId="77777777" w:rsidR="00AC3C1C" w:rsidRPr="00496E34" w:rsidRDefault="00AC3C1C" w:rsidP="00AC3C1C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Estou ciente de que a monitoria não implica vínculo empregatício de qualquer natureza. </w:t>
      </w:r>
    </w:p>
    <w:p w14:paraId="2EEA907C" w14:textId="4AB84465" w:rsidR="00AC3C1C" w:rsidRPr="00496E34" w:rsidRDefault="00AC3C1C" w:rsidP="00AC3C1C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Por estar de acordo com as normas descritas pelo </w:t>
      </w:r>
      <w:r w:rsidRPr="00496E34">
        <w:rPr>
          <w:rFonts w:ascii="Times New Roman" w:hAnsi="Times New Roman" w:cs="Times New Roman"/>
          <w:b/>
          <w:sz w:val="24"/>
          <w:szCs w:val="24"/>
        </w:rPr>
        <w:t>edital</w:t>
      </w:r>
      <w:r w:rsidR="00D33B1B">
        <w:rPr>
          <w:rFonts w:ascii="Times New Roman" w:hAnsi="Times New Roman" w:cs="Times New Roman"/>
          <w:b/>
          <w:sz w:val="24"/>
          <w:szCs w:val="24"/>
        </w:rPr>
        <w:t xml:space="preserve"> 103</w:t>
      </w:r>
      <w:r w:rsidRPr="00496E34">
        <w:rPr>
          <w:rFonts w:ascii="Times New Roman" w:hAnsi="Times New Roman" w:cs="Times New Roman"/>
          <w:b/>
          <w:sz w:val="24"/>
          <w:szCs w:val="24"/>
        </w:rPr>
        <w:t>/</w:t>
      </w:r>
      <w:r w:rsidR="00D33B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6E34">
        <w:rPr>
          <w:rFonts w:ascii="Times New Roman" w:hAnsi="Times New Roman" w:cs="Times New Roman"/>
          <w:b/>
          <w:sz w:val="24"/>
          <w:szCs w:val="24"/>
        </w:rPr>
        <w:t>202</w:t>
      </w:r>
      <w:r w:rsidR="001A2431">
        <w:rPr>
          <w:rFonts w:ascii="Times New Roman" w:hAnsi="Times New Roman" w:cs="Times New Roman"/>
          <w:b/>
          <w:sz w:val="24"/>
          <w:szCs w:val="24"/>
        </w:rPr>
        <w:t>5</w:t>
      </w:r>
      <w:r w:rsidRPr="00496E34">
        <w:rPr>
          <w:rFonts w:ascii="Times New Roman" w:hAnsi="Times New Roman" w:cs="Times New Roman"/>
          <w:sz w:val="24"/>
          <w:szCs w:val="24"/>
        </w:rPr>
        <w:t xml:space="preserve"> publicado pelo UNIRIOS, assino este documento, para que produza efeitos administrativos e legais.</w:t>
      </w:r>
    </w:p>
    <w:p w14:paraId="77B5B30B" w14:textId="5C9BA142" w:rsidR="00AC3C1C" w:rsidRPr="00496E34" w:rsidRDefault="00AC3C1C" w:rsidP="00AC3C1C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Estou ciente do início do exercício em ____ de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1A2431">
        <w:rPr>
          <w:rFonts w:ascii="Times New Roman" w:hAnsi="Times New Roman" w:cs="Times New Roman"/>
          <w:sz w:val="24"/>
          <w:szCs w:val="24"/>
        </w:rPr>
        <w:t>_</w:t>
      </w:r>
      <w:r w:rsidRPr="00496E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E34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496E34">
        <w:rPr>
          <w:rFonts w:ascii="Times New Roman" w:hAnsi="Times New Roman" w:cs="Times New Roman"/>
          <w:sz w:val="24"/>
          <w:szCs w:val="24"/>
        </w:rPr>
        <w:t xml:space="preserve"> 202</w:t>
      </w:r>
      <w:r w:rsidR="001A2431">
        <w:rPr>
          <w:rFonts w:ascii="Times New Roman" w:hAnsi="Times New Roman" w:cs="Times New Roman"/>
          <w:sz w:val="24"/>
          <w:szCs w:val="24"/>
        </w:rPr>
        <w:t>5</w:t>
      </w:r>
      <w:r w:rsidRPr="00496E34">
        <w:rPr>
          <w:rFonts w:ascii="Times New Roman" w:hAnsi="Times New Roman" w:cs="Times New Roman"/>
          <w:sz w:val="24"/>
          <w:szCs w:val="24"/>
        </w:rPr>
        <w:t>.</w:t>
      </w:r>
    </w:p>
    <w:p w14:paraId="10A2B093" w14:textId="77777777" w:rsidR="00AC3C1C" w:rsidRPr="00496E34" w:rsidRDefault="00AC3C1C" w:rsidP="00AC3C1C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</w:p>
    <w:p w14:paraId="4C5CA961" w14:textId="0FBE9C41" w:rsidR="00AC3C1C" w:rsidRPr="00496E34" w:rsidRDefault="00AC3C1C" w:rsidP="00AC3C1C">
      <w:pPr>
        <w:spacing w:line="360" w:lineRule="auto"/>
        <w:ind w:right="261"/>
        <w:jc w:val="right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Paulo Afonso-BA, ___ de 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496E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E34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496E34">
        <w:rPr>
          <w:rFonts w:ascii="Times New Roman" w:hAnsi="Times New Roman" w:cs="Times New Roman"/>
          <w:sz w:val="24"/>
          <w:szCs w:val="24"/>
        </w:rPr>
        <w:t xml:space="preserve"> 202</w:t>
      </w:r>
      <w:r w:rsidR="001A2431">
        <w:rPr>
          <w:rFonts w:ascii="Times New Roman" w:hAnsi="Times New Roman" w:cs="Times New Roman"/>
          <w:sz w:val="24"/>
          <w:szCs w:val="24"/>
        </w:rPr>
        <w:t>5</w:t>
      </w:r>
      <w:r w:rsidRPr="00496E34">
        <w:rPr>
          <w:rFonts w:ascii="Times New Roman" w:hAnsi="Times New Roman" w:cs="Times New Roman"/>
          <w:sz w:val="24"/>
          <w:szCs w:val="24"/>
        </w:rPr>
        <w:t>.</w:t>
      </w:r>
    </w:p>
    <w:p w14:paraId="19DACE00" w14:textId="77777777" w:rsidR="00AC3C1C" w:rsidRPr="00496E34" w:rsidRDefault="00AC3C1C" w:rsidP="00AC3C1C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</w:p>
    <w:p w14:paraId="7A1D8EB8" w14:textId="77777777" w:rsidR="00AC3C1C" w:rsidRPr="00496E34" w:rsidRDefault="00AC3C1C" w:rsidP="00AC3C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F915F0" w14:textId="77777777" w:rsidR="00AC3C1C" w:rsidRPr="00496E34" w:rsidRDefault="00AC3C1C" w:rsidP="00AC3C1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20CB8403" w14:textId="77777777" w:rsidR="00AC3C1C" w:rsidRPr="00496E34" w:rsidRDefault="00AC3C1C" w:rsidP="00AC3C1C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bCs/>
          <w:sz w:val="24"/>
          <w:szCs w:val="24"/>
        </w:rPr>
        <w:t>NOME DO ALUNO</w:t>
      </w:r>
    </w:p>
    <w:p w14:paraId="60FC8521" w14:textId="77777777" w:rsidR="00AC3C1C" w:rsidRDefault="00AC3C1C" w:rsidP="00AC3C1C">
      <w:pPr>
        <w:tabs>
          <w:tab w:val="left" w:pos="2370"/>
        </w:tabs>
      </w:pPr>
    </w:p>
    <w:p w14:paraId="528C1E66" w14:textId="77777777" w:rsidR="00AC3C1C" w:rsidRDefault="00AC3C1C" w:rsidP="00AC3C1C">
      <w:pPr>
        <w:tabs>
          <w:tab w:val="left" w:pos="2370"/>
        </w:tabs>
      </w:pPr>
    </w:p>
    <w:p w14:paraId="64771FF8" w14:textId="278D70B6" w:rsidR="00AC3C1C" w:rsidRDefault="00AC3C1C" w:rsidP="00AC3C1C">
      <w:pPr>
        <w:tabs>
          <w:tab w:val="left" w:pos="2370"/>
        </w:tabs>
      </w:pPr>
    </w:p>
    <w:p w14:paraId="7829B953" w14:textId="73B7A2BB" w:rsidR="00AC3C1C" w:rsidRDefault="00AC3C1C" w:rsidP="00AC3C1C">
      <w:pPr>
        <w:tabs>
          <w:tab w:val="left" w:pos="2370"/>
        </w:tabs>
      </w:pPr>
    </w:p>
    <w:p w14:paraId="66EACA41" w14:textId="77777777" w:rsidR="00AC3C1C" w:rsidRDefault="00AC3C1C" w:rsidP="00AC3C1C">
      <w:pPr>
        <w:tabs>
          <w:tab w:val="left" w:pos="2370"/>
        </w:tabs>
      </w:pPr>
    </w:p>
    <w:p w14:paraId="49126308" w14:textId="77777777" w:rsidR="00AC3C1C" w:rsidRDefault="00AC3C1C" w:rsidP="00AC3C1C">
      <w:pPr>
        <w:tabs>
          <w:tab w:val="left" w:pos="2370"/>
        </w:tabs>
      </w:pPr>
    </w:p>
    <w:p w14:paraId="616DFFFF" w14:textId="77777777" w:rsidR="00AC3C1C" w:rsidRDefault="00AC3C1C" w:rsidP="00AC3C1C">
      <w:pPr>
        <w:tabs>
          <w:tab w:val="left" w:pos="2370"/>
        </w:tabs>
      </w:pPr>
    </w:p>
    <w:sectPr w:rsidR="00AC3C1C" w:rsidSect="00AC3C1C">
      <w:headerReference w:type="default" r:id="rId6"/>
      <w:pgSz w:w="11906" w:h="16838" w:code="9"/>
      <w:pgMar w:top="1985" w:right="847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09543" w14:textId="77777777" w:rsidR="00AC3C1C" w:rsidRDefault="00AC3C1C" w:rsidP="00BB0F21">
      <w:pPr>
        <w:spacing w:after="0" w:line="240" w:lineRule="auto"/>
      </w:pPr>
      <w:r>
        <w:separator/>
      </w:r>
    </w:p>
  </w:endnote>
  <w:endnote w:type="continuationSeparator" w:id="0">
    <w:p w14:paraId="0E7F05C7" w14:textId="77777777" w:rsidR="00AC3C1C" w:rsidRDefault="00AC3C1C" w:rsidP="00BB0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3BEA2" w14:textId="77777777" w:rsidR="00AC3C1C" w:rsidRDefault="00AC3C1C" w:rsidP="00BB0F21">
      <w:pPr>
        <w:spacing w:after="0" w:line="240" w:lineRule="auto"/>
      </w:pPr>
      <w:r>
        <w:separator/>
      </w:r>
    </w:p>
  </w:footnote>
  <w:footnote w:type="continuationSeparator" w:id="0">
    <w:p w14:paraId="2AED05D8" w14:textId="77777777" w:rsidR="00AC3C1C" w:rsidRDefault="00AC3C1C" w:rsidP="00BB0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F85B8" w14:textId="77777777" w:rsidR="00BB0F21" w:rsidRDefault="00EF6B2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1A65CCF" wp14:editId="56435228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52690" cy="10683218"/>
          <wp:effectExtent l="0" t="0" r="0" b="444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IRIOS_TIMBRADO_A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690" cy="106832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C1C"/>
    <w:rsid w:val="001A2431"/>
    <w:rsid w:val="002901DD"/>
    <w:rsid w:val="003C79C1"/>
    <w:rsid w:val="003F69F3"/>
    <w:rsid w:val="005F2017"/>
    <w:rsid w:val="0064528D"/>
    <w:rsid w:val="007911AF"/>
    <w:rsid w:val="008C5F11"/>
    <w:rsid w:val="008F03A5"/>
    <w:rsid w:val="00AC3C1C"/>
    <w:rsid w:val="00AF0C0A"/>
    <w:rsid w:val="00BB0F21"/>
    <w:rsid w:val="00D33B1B"/>
    <w:rsid w:val="00D44D5B"/>
    <w:rsid w:val="00EF6B2C"/>
    <w:rsid w:val="00F8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A82556"/>
  <w15:chartTrackingRefBased/>
  <w15:docId w15:val="{DA435EAB-7584-4FF4-BCE9-807C3D98E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C1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0F21"/>
  </w:style>
  <w:style w:type="paragraph" w:styleId="Rodap">
    <w:name w:val="footer"/>
    <w:basedOn w:val="Normal"/>
    <w:link w:val="Rodap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0F21"/>
  </w:style>
  <w:style w:type="paragraph" w:styleId="Textodebalo">
    <w:name w:val="Balloon Text"/>
    <w:basedOn w:val="Normal"/>
    <w:link w:val="TextodebaloChar"/>
    <w:uiPriority w:val="99"/>
    <w:semiHidden/>
    <w:unhideWhenUsed/>
    <w:rsid w:val="008C5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5F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UNIRIOS\TIMBRE_UNIRIOS_A4_VERTICAL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TIMBRE_UNIRIOS_A4_VERTICAL</Template>
  <TotalTime>17</TotalTime>
  <Pages>1</Pages>
  <Words>147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Chela Barros Nascimento</dc:creator>
  <cp:keywords/>
  <dc:description/>
  <cp:lastModifiedBy>Chela Barros Nascimento Marinho</cp:lastModifiedBy>
  <cp:revision>2</cp:revision>
  <cp:lastPrinted>2019-12-13T22:29:00Z</cp:lastPrinted>
  <dcterms:created xsi:type="dcterms:W3CDTF">2025-03-27T23:29:00Z</dcterms:created>
  <dcterms:modified xsi:type="dcterms:W3CDTF">2025-08-20T23:50:00Z</dcterms:modified>
</cp:coreProperties>
</file>