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770C2" w14:textId="77777777" w:rsidR="008C5F11" w:rsidRDefault="008C5F11"/>
    <w:p w14:paraId="7DD5DF3F" w14:textId="77777777" w:rsidR="005418F1" w:rsidRDefault="005418F1" w:rsidP="005418F1">
      <w:pPr>
        <w:pStyle w:val="Ttulo"/>
        <w:spacing w:before="90"/>
      </w:pPr>
      <w:r>
        <w:t>TERMO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COMPROMISSO</w:t>
      </w:r>
    </w:p>
    <w:p w14:paraId="10E271EB" w14:textId="77777777" w:rsidR="005418F1" w:rsidRDefault="005418F1" w:rsidP="005418F1">
      <w:pPr>
        <w:pStyle w:val="Corpodetexto"/>
        <w:spacing w:before="10"/>
        <w:rPr>
          <w:b/>
          <w:sz w:val="25"/>
        </w:rPr>
      </w:pPr>
    </w:p>
    <w:p w14:paraId="5A390BED" w14:textId="77777777" w:rsidR="005418F1" w:rsidRDefault="005418F1" w:rsidP="005418F1">
      <w:pPr>
        <w:pStyle w:val="Ttulo"/>
        <w:ind w:right="874"/>
      </w:pPr>
      <w:r>
        <w:t>MONITOR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CURSO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BACHARELADO</w:t>
      </w:r>
      <w:r>
        <w:rPr>
          <w:spacing w:val="-1"/>
        </w:rPr>
        <w:t xml:space="preserve"> </w:t>
      </w:r>
      <w:r>
        <w:t>EM NUTRIÇÃO</w:t>
      </w:r>
    </w:p>
    <w:p w14:paraId="598B6ED8" w14:textId="77777777" w:rsidR="005418F1" w:rsidRDefault="005418F1" w:rsidP="005418F1">
      <w:pPr>
        <w:pStyle w:val="Corpodetexto"/>
        <w:rPr>
          <w:b/>
          <w:sz w:val="26"/>
        </w:rPr>
      </w:pPr>
    </w:p>
    <w:p w14:paraId="552835F3" w14:textId="77777777" w:rsidR="005418F1" w:rsidRDefault="005418F1" w:rsidP="005418F1">
      <w:pPr>
        <w:pStyle w:val="Corpodetexto"/>
        <w:rPr>
          <w:b/>
          <w:sz w:val="26"/>
        </w:rPr>
      </w:pPr>
    </w:p>
    <w:p w14:paraId="02AA912F" w14:textId="77777777" w:rsidR="005418F1" w:rsidRDefault="005418F1" w:rsidP="005418F1">
      <w:pPr>
        <w:pStyle w:val="Corpodetexto"/>
        <w:rPr>
          <w:b/>
          <w:sz w:val="26"/>
        </w:rPr>
      </w:pPr>
    </w:p>
    <w:p w14:paraId="64906CBF" w14:textId="77777777" w:rsidR="005418F1" w:rsidRDefault="005418F1" w:rsidP="005418F1">
      <w:pPr>
        <w:pStyle w:val="Corpodetexto"/>
        <w:tabs>
          <w:tab w:val="left" w:pos="8989"/>
        </w:tabs>
        <w:spacing w:before="199"/>
        <w:ind w:left="102"/>
      </w:pPr>
      <w:r>
        <w:t>MONITOR(A)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DISCIPLINA</w:t>
      </w:r>
      <w:r>
        <w:rPr>
          <w:spacing w:val="-1"/>
        </w:rPr>
        <w:t xml:space="preserve">: </w:t>
      </w:r>
      <w:r>
        <w:rPr>
          <w:u w:val="single"/>
        </w:rPr>
        <w:t xml:space="preserve">                      </w:t>
      </w:r>
      <w:r>
        <w:rPr>
          <w:u w:val="single"/>
        </w:rPr>
        <w:tab/>
      </w:r>
    </w:p>
    <w:p w14:paraId="13A8CFD5" w14:textId="77777777" w:rsidR="005418F1" w:rsidRDefault="005418F1" w:rsidP="005418F1">
      <w:pPr>
        <w:pStyle w:val="Corpodetexto"/>
        <w:spacing w:before="1"/>
        <w:rPr>
          <w:sz w:val="18"/>
        </w:rPr>
      </w:pPr>
    </w:p>
    <w:p w14:paraId="4E39CCD5" w14:textId="77777777" w:rsidR="005418F1" w:rsidRDefault="005418F1" w:rsidP="005418F1">
      <w:pPr>
        <w:pStyle w:val="Corpodetexto"/>
        <w:tabs>
          <w:tab w:val="left" w:pos="1735"/>
          <w:tab w:val="left" w:pos="2839"/>
          <w:tab w:val="left" w:pos="4741"/>
          <w:tab w:val="left" w:pos="6871"/>
          <w:tab w:val="left" w:pos="7972"/>
        </w:tabs>
        <w:spacing w:before="90" w:line="362" w:lineRule="auto"/>
        <w:ind w:left="102" w:right="195"/>
        <w:jc w:val="both"/>
      </w:pPr>
    </w:p>
    <w:p w14:paraId="1A73F8E6" w14:textId="77777777" w:rsidR="005418F1" w:rsidRDefault="005418F1" w:rsidP="005418F1">
      <w:pPr>
        <w:pStyle w:val="Corpodetexto"/>
        <w:tabs>
          <w:tab w:val="left" w:pos="1735"/>
          <w:tab w:val="left" w:pos="2839"/>
          <w:tab w:val="left" w:pos="4741"/>
          <w:tab w:val="left" w:pos="6871"/>
          <w:tab w:val="left" w:pos="7972"/>
        </w:tabs>
        <w:spacing w:line="360" w:lineRule="auto"/>
        <w:ind w:left="102" w:right="195"/>
        <w:jc w:val="both"/>
      </w:pPr>
      <w:r>
        <w:t>Pelo presente termo de compromisso que subscrevo, declaro assumir, a partir desta data, o</w:t>
      </w:r>
      <w:r>
        <w:rPr>
          <w:spacing w:val="1"/>
        </w:rPr>
        <w:t xml:space="preserve"> </w:t>
      </w:r>
      <w:r>
        <w:t>encargo</w:t>
      </w:r>
      <w:r>
        <w:tab/>
        <w:t>de</w:t>
      </w:r>
      <w:r>
        <w:tab/>
        <w:t>monitor(a)</w:t>
      </w:r>
      <w:r>
        <w:tab/>
        <w:t>voluntário(a)</w:t>
      </w:r>
      <w:r>
        <w:tab/>
        <w:t>da</w:t>
      </w:r>
      <w:r>
        <w:tab/>
        <w:t>disciplina</w:t>
      </w:r>
    </w:p>
    <w:p w14:paraId="6E204A25" w14:textId="77777777" w:rsidR="005418F1" w:rsidRDefault="005418F1" w:rsidP="005418F1">
      <w:pPr>
        <w:pStyle w:val="Corpodetexto"/>
        <w:tabs>
          <w:tab w:val="left" w:pos="5862"/>
        </w:tabs>
        <w:spacing w:after="240" w:line="360" w:lineRule="auto"/>
        <w:ind w:left="102" w:right="195"/>
        <w:jc w:val="both"/>
      </w:pPr>
      <w:r>
        <w:rPr>
          <w:u w:val="single"/>
        </w:rPr>
        <w:t>_____________________________________</w:t>
      </w:r>
      <w:r>
        <w:rPr>
          <w:u w:val="single"/>
        </w:rPr>
        <w:tab/>
      </w:r>
      <w:r>
        <w:t>, do Curso de Bacharelado em</w:t>
      </w:r>
      <w:r>
        <w:rPr>
          <w:spacing w:val="1"/>
        </w:rPr>
        <w:t xml:space="preserve"> </w:t>
      </w:r>
      <w:r>
        <w:t>Nutrição,</w:t>
      </w:r>
      <w:r>
        <w:rPr>
          <w:spacing w:val="1"/>
        </w:rPr>
        <w:t xml:space="preserve"> </w:t>
      </w:r>
      <w:r>
        <w:t>exercendo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funções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previstas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zelo,</w:t>
      </w:r>
      <w:r>
        <w:rPr>
          <w:spacing w:val="1"/>
        </w:rPr>
        <w:t xml:space="preserve"> </w:t>
      </w:r>
      <w:r>
        <w:t>dedicação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responsabilidade</w:t>
      </w:r>
      <w:r>
        <w:rPr>
          <w:spacing w:val="-2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 xml:space="preserve">o final do </w:t>
      </w:r>
      <w:r w:rsidRPr="00B32CD9">
        <w:rPr>
          <w:b/>
          <w:bCs/>
        </w:rPr>
        <w:t>semestre</w:t>
      </w:r>
      <w:r w:rsidRPr="00B32CD9">
        <w:rPr>
          <w:b/>
          <w:bCs/>
          <w:spacing w:val="-2"/>
        </w:rPr>
        <w:t xml:space="preserve"> </w:t>
      </w:r>
      <w:r w:rsidRPr="00B32CD9">
        <w:rPr>
          <w:b/>
          <w:bCs/>
        </w:rPr>
        <w:t>letivo 202</w:t>
      </w:r>
      <w:r>
        <w:rPr>
          <w:b/>
          <w:bCs/>
        </w:rPr>
        <w:t>6</w:t>
      </w:r>
      <w:r w:rsidRPr="00B32CD9">
        <w:rPr>
          <w:b/>
          <w:bCs/>
        </w:rPr>
        <w:t>.</w:t>
      </w:r>
      <w:r>
        <w:rPr>
          <w:b/>
          <w:bCs/>
        </w:rPr>
        <w:t>1</w:t>
      </w:r>
      <w:r w:rsidRPr="00B32CD9">
        <w:rPr>
          <w:b/>
          <w:bCs/>
        </w:rPr>
        <w:t>.</w:t>
      </w:r>
    </w:p>
    <w:p w14:paraId="67C96F4A" w14:textId="77777777" w:rsidR="005418F1" w:rsidRDefault="005418F1" w:rsidP="005418F1">
      <w:pPr>
        <w:pStyle w:val="Corpodetexto"/>
        <w:spacing w:line="360" w:lineRule="auto"/>
        <w:ind w:left="102"/>
        <w:jc w:val="both"/>
      </w:pPr>
      <w:r>
        <w:t>Estou</w:t>
      </w:r>
      <w:r>
        <w:rPr>
          <w:spacing w:val="-1"/>
        </w:rPr>
        <w:t xml:space="preserve"> </w:t>
      </w:r>
      <w:r>
        <w:t>ciente de</w:t>
      </w:r>
      <w:r>
        <w:rPr>
          <w:spacing w:val="-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monitoria</w:t>
      </w:r>
      <w:r>
        <w:rPr>
          <w:spacing w:val="-3"/>
        </w:rPr>
        <w:t xml:space="preserve"> </w:t>
      </w:r>
      <w:r>
        <w:t>não implica</w:t>
      </w:r>
      <w:r>
        <w:rPr>
          <w:spacing w:val="-1"/>
        </w:rPr>
        <w:t xml:space="preserve"> </w:t>
      </w:r>
      <w:r>
        <w:t>vínculo</w:t>
      </w:r>
      <w:r>
        <w:rPr>
          <w:spacing w:val="-1"/>
        </w:rPr>
        <w:t xml:space="preserve"> </w:t>
      </w:r>
      <w:r>
        <w:t>empregatício de qualquer</w:t>
      </w:r>
      <w:r>
        <w:rPr>
          <w:spacing w:val="-1"/>
        </w:rPr>
        <w:t xml:space="preserve"> </w:t>
      </w:r>
      <w:r>
        <w:t>natureza.</w:t>
      </w:r>
    </w:p>
    <w:p w14:paraId="35BF61D8" w14:textId="77777777" w:rsidR="005418F1" w:rsidRDefault="005418F1" w:rsidP="005418F1">
      <w:pPr>
        <w:pStyle w:val="Corpodetexto"/>
        <w:spacing w:before="240" w:line="360" w:lineRule="auto"/>
        <w:ind w:left="102" w:right="193"/>
        <w:jc w:val="both"/>
      </w:pPr>
      <w:r>
        <w:t>Por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normas</w:t>
      </w:r>
      <w:r>
        <w:rPr>
          <w:spacing w:val="60"/>
        </w:rPr>
        <w:t xml:space="preserve"> </w:t>
      </w:r>
      <w:r>
        <w:t>descritas</w:t>
      </w:r>
      <w:r>
        <w:rPr>
          <w:spacing w:val="60"/>
        </w:rPr>
        <w:t xml:space="preserve"> </w:t>
      </w:r>
      <w:r>
        <w:t>pelo</w:t>
      </w:r>
      <w:r>
        <w:rPr>
          <w:spacing w:val="60"/>
        </w:rPr>
        <w:t xml:space="preserve"> </w:t>
      </w:r>
      <w:r>
        <w:rPr>
          <w:b/>
        </w:rPr>
        <w:t>edital  031/2026</w:t>
      </w:r>
      <w:r>
        <w:rPr>
          <w:b/>
          <w:spacing w:val="-7"/>
        </w:rPr>
        <w:t xml:space="preserve"> </w:t>
      </w:r>
      <w:r>
        <w:t>publicado</w:t>
      </w:r>
      <w:r>
        <w:rPr>
          <w:spacing w:val="60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UNIRIOS,</w:t>
      </w:r>
      <w:r>
        <w:rPr>
          <w:spacing w:val="-1"/>
        </w:rPr>
        <w:t xml:space="preserve"> </w:t>
      </w:r>
      <w:r>
        <w:t>assino este</w:t>
      </w:r>
      <w:r>
        <w:rPr>
          <w:spacing w:val="-2"/>
        </w:rPr>
        <w:t xml:space="preserve"> </w:t>
      </w:r>
      <w:r>
        <w:t>documento, para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produza</w:t>
      </w:r>
      <w:r>
        <w:rPr>
          <w:spacing w:val="-1"/>
        </w:rPr>
        <w:t xml:space="preserve"> </w:t>
      </w:r>
      <w:r>
        <w:t>efeitos</w:t>
      </w:r>
      <w:r>
        <w:rPr>
          <w:spacing w:val="-1"/>
        </w:rPr>
        <w:t xml:space="preserve"> </w:t>
      </w:r>
      <w:r>
        <w:t>administrativos e</w:t>
      </w:r>
      <w:r>
        <w:rPr>
          <w:spacing w:val="-2"/>
        </w:rPr>
        <w:t xml:space="preserve"> </w:t>
      </w:r>
      <w:r>
        <w:t>legais.</w:t>
      </w:r>
    </w:p>
    <w:p w14:paraId="0A196DE5" w14:textId="77777777" w:rsidR="005418F1" w:rsidRDefault="005418F1" w:rsidP="005418F1">
      <w:pPr>
        <w:pStyle w:val="Corpodetexto"/>
        <w:spacing w:before="240" w:line="360" w:lineRule="auto"/>
        <w:ind w:left="102"/>
        <w:jc w:val="both"/>
      </w:pPr>
      <w:r>
        <w:t>Estou</w:t>
      </w:r>
      <w:r>
        <w:rPr>
          <w:spacing w:val="-1"/>
        </w:rPr>
        <w:t xml:space="preserve"> </w:t>
      </w:r>
      <w:r>
        <w:t>ciente do início</w:t>
      </w:r>
      <w:r>
        <w:rPr>
          <w:spacing w:val="-1"/>
        </w:rPr>
        <w:t xml:space="preserve"> </w:t>
      </w:r>
      <w:r>
        <w:t xml:space="preserve">do exercício em </w:t>
      </w:r>
      <w:r>
        <w:rPr>
          <w:sz w:val="23"/>
          <w:szCs w:val="23"/>
        </w:rPr>
        <w:t>01 de março à 01 de junho de 2026</w:t>
      </w:r>
      <w:r>
        <w:t>.</w:t>
      </w:r>
    </w:p>
    <w:p w14:paraId="0C99962E" w14:textId="77777777" w:rsidR="005418F1" w:rsidRDefault="005418F1" w:rsidP="005418F1">
      <w:pPr>
        <w:pStyle w:val="Corpodetexto"/>
        <w:rPr>
          <w:sz w:val="26"/>
        </w:rPr>
      </w:pPr>
    </w:p>
    <w:p w14:paraId="7B2307B9" w14:textId="77777777" w:rsidR="005418F1" w:rsidRDefault="005418F1" w:rsidP="005418F1">
      <w:pPr>
        <w:pStyle w:val="Corpodetexto"/>
        <w:rPr>
          <w:sz w:val="26"/>
        </w:rPr>
      </w:pPr>
    </w:p>
    <w:p w14:paraId="09EC3A13" w14:textId="77777777" w:rsidR="005418F1" w:rsidRDefault="005418F1" w:rsidP="005418F1">
      <w:pPr>
        <w:pStyle w:val="Corpodetexto"/>
        <w:spacing w:before="9"/>
        <w:rPr>
          <w:sz w:val="23"/>
        </w:rPr>
      </w:pPr>
    </w:p>
    <w:p w14:paraId="467C93BD" w14:textId="77777777" w:rsidR="005418F1" w:rsidRDefault="005418F1" w:rsidP="005418F1">
      <w:pPr>
        <w:pStyle w:val="Corpodetexto"/>
        <w:tabs>
          <w:tab w:val="left" w:pos="7132"/>
        </w:tabs>
        <w:jc w:val="right"/>
      </w:pPr>
      <w:r>
        <w:t>Paulo</w:t>
      </w:r>
      <w:r>
        <w:rPr>
          <w:spacing w:val="-1"/>
        </w:rPr>
        <w:t xml:space="preserve"> </w:t>
      </w:r>
      <w:r>
        <w:t>Afonso-BA,</w:t>
      </w:r>
      <w:r>
        <w:rPr>
          <w:spacing w:val="-2"/>
        </w:rPr>
        <w:t xml:space="preserve"> ___</w:t>
      </w:r>
      <w:r>
        <w:t xml:space="preserve"> de ____________ de 2026.</w:t>
      </w:r>
    </w:p>
    <w:p w14:paraId="343C9347" w14:textId="77777777" w:rsidR="005418F1" w:rsidRDefault="005418F1" w:rsidP="005418F1">
      <w:pPr>
        <w:pStyle w:val="Corpodetexto"/>
        <w:rPr>
          <w:sz w:val="20"/>
        </w:rPr>
      </w:pPr>
    </w:p>
    <w:p w14:paraId="12EAC790" w14:textId="77777777" w:rsidR="005418F1" w:rsidRDefault="005418F1" w:rsidP="005418F1">
      <w:pPr>
        <w:pStyle w:val="Corpodetexto"/>
        <w:rPr>
          <w:sz w:val="20"/>
        </w:rPr>
      </w:pPr>
    </w:p>
    <w:p w14:paraId="53F69EB3" w14:textId="77777777" w:rsidR="005418F1" w:rsidRDefault="005418F1" w:rsidP="005418F1">
      <w:pPr>
        <w:pStyle w:val="Corpodetexto"/>
        <w:rPr>
          <w:sz w:val="20"/>
        </w:rPr>
      </w:pPr>
    </w:p>
    <w:p w14:paraId="37332C7E" w14:textId="77777777" w:rsidR="005418F1" w:rsidRDefault="005418F1" w:rsidP="005418F1">
      <w:pPr>
        <w:pStyle w:val="Corpodetexto"/>
        <w:rPr>
          <w:sz w:val="20"/>
        </w:rPr>
      </w:pPr>
    </w:p>
    <w:p w14:paraId="413EB417" w14:textId="77777777" w:rsidR="005418F1" w:rsidRDefault="005418F1" w:rsidP="005418F1">
      <w:pPr>
        <w:pStyle w:val="Corpodetexto"/>
        <w:rPr>
          <w:sz w:val="20"/>
        </w:rPr>
      </w:pPr>
    </w:p>
    <w:p w14:paraId="1D8FB9CA" w14:textId="77777777" w:rsidR="005418F1" w:rsidRDefault="005418F1" w:rsidP="005418F1">
      <w:pPr>
        <w:pStyle w:val="Corpodetexto"/>
        <w:rPr>
          <w:sz w:val="20"/>
        </w:rPr>
      </w:pPr>
    </w:p>
    <w:p w14:paraId="2DD72F49" w14:textId="77777777" w:rsidR="005418F1" w:rsidRDefault="005418F1" w:rsidP="005418F1">
      <w:pPr>
        <w:pStyle w:val="Corpodetexto"/>
        <w:rPr>
          <w:sz w:val="20"/>
        </w:rPr>
      </w:pPr>
    </w:p>
    <w:p w14:paraId="333DC023" w14:textId="77777777" w:rsidR="005418F1" w:rsidRDefault="005418F1" w:rsidP="005418F1">
      <w:pPr>
        <w:pStyle w:val="Corpodetexto"/>
        <w:spacing w:before="9"/>
        <w:jc w:val="center"/>
        <w:rPr>
          <w:sz w:val="27"/>
        </w:rPr>
      </w:pPr>
      <w:r>
        <w:rPr>
          <w:sz w:val="27"/>
        </w:rPr>
        <w:t>__________________________________________________</w:t>
      </w:r>
    </w:p>
    <w:p w14:paraId="730DF0D1" w14:textId="77777777" w:rsidR="008C5F11" w:rsidRPr="008C5F11" w:rsidRDefault="008C5F11" w:rsidP="008C5F11"/>
    <w:p w14:paraId="6E6A6975" w14:textId="77777777" w:rsidR="0053731A" w:rsidRPr="008C5F11" w:rsidRDefault="008C5F11" w:rsidP="008C5F11">
      <w:pPr>
        <w:tabs>
          <w:tab w:val="left" w:pos="5730"/>
        </w:tabs>
      </w:pPr>
      <w:r>
        <w:tab/>
      </w:r>
    </w:p>
    <w:sectPr w:rsidR="0053731A" w:rsidRPr="008C5F11" w:rsidSect="008C5F11">
      <w:headerReference w:type="default" r:id="rId9"/>
      <w:pgSz w:w="11906" w:h="16838" w:code="9"/>
      <w:pgMar w:top="2410" w:right="726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7552A" w14:textId="77777777" w:rsidR="00792327" w:rsidRDefault="00792327" w:rsidP="00BB0F21">
      <w:pPr>
        <w:spacing w:after="0" w:line="240" w:lineRule="auto"/>
      </w:pPr>
      <w:r>
        <w:separator/>
      </w:r>
    </w:p>
  </w:endnote>
  <w:endnote w:type="continuationSeparator" w:id="0">
    <w:p w14:paraId="323E0D80" w14:textId="77777777" w:rsidR="00792327" w:rsidRDefault="00792327" w:rsidP="00BB0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8D989" w14:textId="77777777" w:rsidR="00792327" w:rsidRDefault="00792327" w:rsidP="00BB0F21">
      <w:pPr>
        <w:spacing w:after="0" w:line="240" w:lineRule="auto"/>
      </w:pPr>
      <w:r>
        <w:separator/>
      </w:r>
    </w:p>
  </w:footnote>
  <w:footnote w:type="continuationSeparator" w:id="0">
    <w:p w14:paraId="309A8AEA" w14:textId="77777777" w:rsidR="00792327" w:rsidRDefault="00792327" w:rsidP="00BB0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96B8F" w14:textId="6A713B0F" w:rsidR="00BB0F21" w:rsidRDefault="00615A53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F38E36" wp14:editId="7070C3E2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53325" cy="10684422"/>
          <wp:effectExtent l="0" t="0" r="0" b="3175"/>
          <wp:wrapNone/>
          <wp:docPr id="1" name="Imagem 1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Padrão do plano de fund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844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53"/>
    <w:rsid w:val="000C4D03"/>
    <w:rsid w:val="002901DD"/>
    <w:rsid w:val="003C79C1"/>
    <w:rsid w:val="003F69F3"/>
    <w:rsid w:val="0053731A"/>
    <w:rsid w:val="005418F1"/>
    <w:rsid w:val="005846D8"/>
    <w:rsid w:val="005F2017"/>
    <w:rsid w:val="00615A53"/>
    <w:rsid w:val="00792327"/>
    <w:rsid w:val="008C5F11"/>
    <w:rsid w:val="00AF0C0A"/>
    <w:rsid w:val="00B77DB9"/>
    <w:rsid w:val="00BB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B0F7B8"/>
  <w15:chartTrackingRefBased/>
  <w15:docId w15:val="{B0B7354C-5B91-4C68-B8DB-AE17E481D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0F21"/>
  </w:style>
  <w:style w:type="paragraph" w:styleId="Rodap">
    <w:name w:val="footer"/>
    <w:basedOn w:val="Normal"/>
    <w:link w:val="Rodap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0F21"/>
  </w:style>
  <w:style w:type="paragraph" w:styleId="Textodebalo">
    <w:name w:val="Balloon Text"/>
    <w:basedOn w:val="Normal"/>
    <w:link w:val="TextodebaloChar"/>
    <w:uiPriority w:val="99"/>
    <w:semiHidden/>
    <w:unhideWhenUsed/>
    <w:rsid w:val="008C5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5F11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1"/>
    <w:qFormat/>
    <w:rsid w:val="005418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418F1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tulo">
    <w:name w:val="Title"/>
    <w:basedOn w:val="Normal"/>
    <w:link w:val="TtuloChar"/>
    <w:uiPriority w:val="10"/>
    <w:qFormat/>
    <w:rsid w:val="005418F1"/>
    <w:pPr>
      <w:widowControl w:val="0"/>
      <w:autoSpaceDE w:val="0"/>
      <w:autoSpaceDN w:val="0"/>
      <w:spacing w:before="1" w:after="0" w:line="240" w:lineRule="auto"/>
      <w:ind w:left="1042" w:right="852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5418F1"/>
    <w:rPr>
      <w:rFonts w:ascii="Times New Roman" w:eastAsia="Times New Roman" w:hAnsi="Times New Roman" w:cs="Times New Roman"/>
      <w:b/>
      <w:bCs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ela.nascimento\Downloads\TIMBRE_UNIRIOS_A4_VERTICAL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D40CC966087F74EB3E74B6F88FB4194" ma:contentTypeVersion="13" ma:contentTypeDescription="Crie um novo documento." ma:contentTypeScope="" ma:versionID="e724f60446f8066da14ab7f062358d28">
  <xsd:schema xmlns:xsd="http://www.w3.org/2001/XMLSchema" xmlns:xs="http://www.w3.org/2001/XMLSchema" xmlns:p="http://schemas.microsoft.com/office/2006/metadata/properties" xmlns:ns2="abded729-a299-4b2b-9726-f8b60fc909d1" xmlns:ns3="75cfd8b4-5d33-4379-8e07-551433a81d9a" targetNamespace="http://schemas.microsoft.com/office/2006/metadata/properties" ma:root="true" ma:fieldsID="4f0f23bcdeb9be58d1dcf6c7c0877612" ns2:_="" ns3:_="">
    <xsd:import namespace="abded729-a299-4b2b-9726-f8b60fc909d1"/>
    <xsd:import namespace="75cfd8b4-5d33-4379-8e07-551433a81d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ded729-a299-4b2b-9726-f8b60fc909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1b5dd754-ad6f-4ffa-a63d-d445ce51bd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fd8b4-5d33-4379-8e07-551433a81d9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7f7c85b-47a5-4058-b81c-48653288d2ac}" ma:internalName="TaxCatchAll" ma:showField="CatchAllData" ma:web="75cfd8b4-5d33-4379-8e07-551433a81d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cfd8b4-5d33-4379-8e07-551433a81d9a" xsi:nil="true"/>
    <lcf76f155ced4ddcb4097134ff3c332f xmlns="abded729-a299-4b2b-9726-f8b60fc909d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D8EB8F-6FB9-41AD-9DFD-294B93C4D2F8}"/>
</file>

<file path=customXml/itemProps2.xml><?xml version="1.0" encoding="utf-8"?>
<ds:datastoreItem xmlns:ds="http://schemas.openxmlformats.org/officeDocument/2006/customXml" ds:itemID="{BA29F60F-0DBB-429E-AE8B-D72A86E09423}">
  <ds:schemaRefs>
    <ds:schemaRef ds:uri="http://schemas.microsoft.com/office/2006/metadata/properties"/>
    <ds:schemaRef ds:uri="http://schemas.microsoft.com/office/infopath/2007/PartnerControls"/>
    <ds:schemaRef ds:uri="50910de7-1d26-41e5-9600-e45e07744293"/>
    <ds:schemaRef ds:uri="58b46e0f-7677-4500-a4b9-f32a50334ed5"/>
  </ds:schemaRefs>
</ds:datastoreItem>
</file>

<file path=customXml/itemProps3.xml><?xml version="1.0" encoding="utf-8"?>
<ds:datastoreItem xmlns:ds="http://schemas.openxmlformats.org/officeDocument/2006/customXml" ds:itemID="{155A2EE7-FC14-4BD5-8D4E-C3A2D0AA43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TIMBRE_UNIRIOS_A4_VERTICAL</Template>
  <TotalTime>1</TotalTime>
  <Pages>1</Pages>
  <Words>140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Sandro da Silva Lima</dc:creator>
  <cp:keywords/>
  <dc:description/>
  <cp:lastModifiedBy>Chela Barros Nascimento Marinho</cp:lastModifiedBy>
  <cp:revision>2</cp:revision>
  <cp:lastPrinted>2019-12-13T22:29:00Z</cp:lastPrinted>
  <dcterms:created xsi:type="dcterms:W3CDTF">2026-02-12T22:36:00Z</dcterms:created>
  <dcterms:modified xsi:type="dcterms:W3CDTF">2026-02-12T22:36:00Z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0x0101002D40CC966087F74EB3E74B6F88FB4194</vt:lpwstr>
  </property>
</Properties>
</file>