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20F23" w14:textId="77777777" w:rsidR="00E526D1" w:rsidRPr="00496E34" w:rsidRDefault="00E526D1" w:rsidP="00E526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34">
        <w:rPr>
          <w:rFonts w:ascii="Times New Roman" w:hAnsi="Times New Roman" w:cs="Times New Roman"/>
          <w:b/>
          <w:sz w:val="24"/>
          <w:szCs w:val="24"/>
        </w:rPr>
        <w:t>MONITOR DO CURSO DE BACHARELADO EM ENFERMAGEM</w:t>
      </w:r>
    </w:p>
    <w:p w14:paraId="0A1BB837" w14:textId="77777777" w:rsidR="00E526D1" w:rsidRPr="00496E34" w:rsidRDefault="00E526D1" w:rsidP="00E526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76CB41" w14:textId="77777777" w:rsidR="00E526D1" w:rsidRPr="00496E34" w:rsidRDefault="00E526D1" w:rsidP="00E526D1">
      <w:pPr>
        <w:tabs>
          <w:tab w:val="left" w:pos="3570"/>
        </w:tabs>
        <w:rPr>
          <w:rFonts w:ascii="Times New Roman" w:hAnsi="Times New Roman" w:cs="Times New Roman"/>
          <w:sz w:val="24"/>
          <w:szCs w:val="24"/>
        </w:rPr>
      </w:pPr>
    </w:p>
    <w:p w14:paraId="3C605C13" w14:textId="77777777" w:rsidR="00E526D1" w:rsidRPr="00496E34" w:rsidRDefault="00E526D1" w:rsidP="00E526D1">
      <w:pPr>
        <w:spacing w:line="360" w:lineRule="auto"/>
        <w:ind w:right="-23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MONITOR(A) DA DISCIPLINA ______________________________________________</w:t>
      </w:r>
    </w:p>
    <w:p w14:paraId="57B9081D" w14:textId="0E227249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Pelo presente termo de compromisso que subscrevo, declaro assumir, a partir desta data, o encargo de monitor(a) voluntário(a) da disciplina ________________________________________________,</w:t>
      </w:r>
      <w:r w:rsidRPr="00496E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6E34">
        <w:rPr>
          <w:rFonts w:ascii="Times New Roman" w:hAnsi="Times New Roman" w:cs="Times New Roman"/>
          <w:sz w:val="24"/>
          <w:szCs w:val="24"/>
        </w:rPr>
        <w:t>do Curso de Bacharelado em Enfermagem, exercendo as funções e atribuições previstas com zelo, dedicação e responsabilidade até o final do semestre letivo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96E34">
        <w:rPr>
          <w:rFonts w:ascii="Times New Roman" w:hAnsi="Times New Roman" w:cs="Times New Roman"/>
          <w:sz w:val="24"/>
          <w:szCs w:val="24"/>
        </w:rPr>
        <w:t>.1.</w:t>
      </w:r>
    </w:p>
    <w:p w14:paraId="707917C0" w14:textId="77777777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Estou ciente de que a monitoria não implica vínculo empregatício de qualquer natureza. </w:t>
      </w:r>
    </w:p>
    <w:p w14:paraId="70910B12" w14:textId="0992A86D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Por estar de acordo com as normas descritas pelo </w:t>
      </w:r>
      <w:r w:rsidRPr="00375A6E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>
        <w:rPr>
          <w:rFonts w:ascii="Times New Roman" w:hAnsi="Times New Roman" w:cs="Times New Roman"/>
          <w:b/>
          <w:sz w:val="24"/>
          <w:szCs w:val="24"/>
        </w:rPr>
        <w:t>345</w:t>
      </w:r>
      <w:r w:rsidRPr="00375A6E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5A6E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.1</w:t>
      </w:r>
      <w:r w:rsidRPr="00496E34">
        <w:rPr>
          <w:rFonts w:ascii="Times New Roman" w:hAnsi="Times New Roman" w:cs="Times New Roman"/>
          <w:sz w:val="24"/>
          <w:szCs w:val="24"/>
        </w:rPr>
        <w:t xml:space="preserve"> publicado pelo UNIRIOS, assino este documento, para que produza efeitos administrativos e legais.</w:t>
      </w:r>
    </w:p>
    <w:p w14:paraId="0762A828" w14:textId="65877E6D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Estou ciente do início do exercício em ____ de 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496E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E34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496E34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96E34">
        <w:rPr>
          <w:rFonts w:ascii="Times New Roman" w:hAnsi="Times New Roman" w:cs="Times New Roman"/>
          <w:sz w:val="24"/>
          <w:szCs w:val="24"/>
        </w:rPr>
        <w:t>.</w:t>
      </w:r>
    </w:p>
    <w:p w14:paraId="6ED9A852" w14:textId="77777777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</w:p>
    <w:p w14:paraId="2F1B4EEC" w14:textId="0F04CE3A" w:rsidR="00E526D1" w:rsidRPr="00496E34" w:rsidRDefault="00E526D1" w:rsidP="00E526D1">
      <w:pPr>
        <w:spacing w:line="360" w:lineRule="auto"/>
        <w:ind w:right="261"/>
        <w:jc w:val="right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 xml:space="preserve">Paulo Afonso-BA, ___ de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496E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E34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496E34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96E34">
        <w:rPr>
          <w:rFonts w:ascii="Times New Roman" w:hAnsi="Times New Roman" w:cs="Times New Roman"/>
          <w:sz w:val="24"/>
          <w:szCs w:val="24"/>
        </w:rPr>
        <w:t>.</w:t>
      </w:r>
    </w:p>
    <w:p w14:paraId="45AF7466" w14:textId="77777777" w:rsidR="00E526D1" w:rsidRPr="00496E34" w:rsidRDefault="00E526D1" w:rsidP="00E526D1">
      <w:pPr>
        <w:spacing w:line="360" w:lineRule="auto"/>
        <w:ind w:right="261"/>
        <w:jc w:val="right"/>
        <w:rPr>
          <w:rFonts w:ascii="Times New Roman" w:hAnsi="Times New Roman" w:cs="Times New Roman"/>
          <w:sz w:val="24"/>
          <w:szCs w:val="24"/>
        </w:rPr>
      </w:pPr>
    </w:p>
    <w:p w14:paraId="77113D86" w14:textId="77777777" w:rsidR="00E526D1" w:rsidRPr="00496E34" w:rsidRDefault="00E526D1" w:rsidP="00E526D1">
      <w:pPr>
        <w:spacing w:line="360" w:lineRule="auto"/>
        <w:ind w:right="261"/>
        <w:jc w:val="right"/>
        <w:rPr>
          <w:rFonts w:ascii="Times New Roman" w:hAnsi="Times New Roman" w:cs="Times New Roman"/>
          <w:sz w:val="24"/>
          <w:szCs w:val="24"/>
        </w:rPr>
      </w:pPr>
    </w:p>
    <w:p w14:paraId="6B724107" w14:textId="77777777" w:rsidR="00E526D1" w:rsidRPr="00496E34" w:rsidRDefault="00E526D1" w:rsidP="00E526D1">
      <w:pPr>
        <w:spacing w:line="360" w:lineRule="auto"/>
        <w:ind w:right="261"/>
        <w:jc w:val="both"/>
        <w:rPr>
          <w:rFonts w:ascii="Times New Roman" w:hAnsi="Times New Roman" w:cs="Times New Roman"/>
          <w:sz w:val="24"/>
          <w:szCs w:val="24"/>
        </w:rPr>
      </w:pPr>
    </w:p>
    <w:p w14:paraId="1935936B" w14:textId="77777777" w:rsidR="00E526D1" w:rsidRPr="00496E34" w:rsidRDefault="00E526D1" w:rsidP="00E526D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653CAC" w14:textId="77777777" w:rsidR="00E526D1" w:rsidRPr="00496E34" w:rsidRDefault="00E526D1" w:rsidP="00E526D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6E34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41D5734B" w14:textId="77777777" w:rsidR="00E526D1" w:rsidRDefault="00E526D1" w:rsidP="00E526D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96E34">
        <w:rPr>
          <w:rFonts w:ascii="Times New Roman" w:hAnsi="Times New Roman" w:cs="Times New Roman"/>
          <w:bCs/>
          <w:sz w:val="24"/>
          <w:szCs w:val="24"/>
        </w:rPr>
        <w:t>NOME DO ALUNO</w:t>
      </w:r>
    </w:p>
    <w:p w14:paraId="6CC317DE" w14:textId="77777777" w:rsidR="008C5F11" w:rsidRPr="008C5F11" w:rsidRDefault="008C5F11" w:rsidP="008C5F11"/>
    <w:p w14:paraId="13779A62" w14:textId="77777777" w:rsidR="008C5F11" w:rsidRDefault="008C5F11" w:rsidP="008C5F11"/>
    <w:p w14:paraId="6E6A6975" w14:textId="77777777" w:rsidR="00D94AD6" w:rsidRPr="008C5F11" w:rsidRDefault="008C5F11" w:rsidP="008C5F11">
      <w:pPr>
        <w:tabs>
          <w:tab w:val="left" w:pos="5730"/>
        </w:tabs>
      </w:pPr>
      <w:r>
        <w:tab/>
      </w:r>
    </w:p>
    <w:sectPr w:rsidR="00D94AD6" w:rsidRPr="008C5F11" w:rsidSect="008C5F11">
      <w:headerReference w:type="default" r:id="rId9"/>
      <w:pgSz w:w="11906" w:h="16838" w:code="9"/>
      <w:pgMar w:top="2410" w:right="726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7552A" w14:textId="77777777" w:rsidR="00792327" w:rsidRDefault="00792327" w:rsidP="00BB0F21">
      <w:pPr>
        <w:spacing w:after="0" w:line="240" w:lineRule="auto"/>
      </w:pPr>
      <w:r>
        <w:separator/>
      </w:r>
    </w:p>
  </w:endnote>
  <w:endnote w:type="continuationSeparator" w:id="0">
    <w:p w14:paraId="323E0D80" w14:textId="77777777" w:rsidR="00792327" w:rsidRDefault="00792327" w:rsidP="00BB0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8D989" w14:textId="77777777" w:rsidR="00792327" w:rsidRDefault="00792327" w:rsidP="00BB0F21">
      <w:pPr>
        <w:spacing w:after="0" w:line="240" w:lineRule="auto"/>
      </w:pPr>
      <w:r>
        <w:separator/>
      </w:r>
    </w:p>
  </w:footnote>
  <w:footnote w:type="continuationSeparator" w:id="0">
    <w:p w14:paraId="309A8AEA" w14:textId="77777777" w:rsidR="00792327" w:rsidRDefault="00792327" w:rsidP="00BB0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96B8F" w14:textId="6A713B0F" w:rsidR="00BB0F21" w:rsidRDefault="00615A53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F38E36" wp14:editId="7070C3E2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53325" cy="10684422"/>
          <wp:effectExtent l="0" t="0" r="0" b="3175"/>
          <wp:wrapNone/>
          <wp:docPr id="1" name="Imagem 1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4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53"/>
    <w:rsid w:val="000C4D03"/>
    <w:rsid w:val="002901DD"/>
    <w:rsid w:val="003C79C1"/>
    <w:rsid w:val="003F69F3"/>
    <w:rsid w:val="005846D8"/>
    <w:rsid w:val="005F2017"/>
    <w:rsid w:val="00615A53"/>
    <w:rsid w:val="00792327"/>
    <w:rsid w:val="008C5F11"/>
    <w:rsid w:val="00AF0C0A"/>
    <w:rsid w:val="00B77DB9"/>
    <w:rsid w:val="00BB0F21"/>
    <w:rsid w:val="00D94AD6"/>
    <w:rsid w:val="00E5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B0F7B8"/>
  <w15:chartTrackingRefBased/>
  <w15:docId w15:val="{B0B7354C-5B91-4C68-B8DB-AE17E481D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6D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ela.nascimento\Downloads\TIMBRE_UNIRIOS_A4_VERTICAL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fd8b4-5d33-4379-8e07-551433a81d9a" xsi:nil="true"/>
    <lcf76f155ced4ddcb4097134ff3c332f xmlns="abded729-a299-4b2b-9726-f8b60fc909d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40CC966087F74EB3E74B6F88FB4194" ma:contentTypeVersion="13" ma:contentTypeDescription="Crie um novo documento." ma:contentTypeScope="" ma:versionID="e724f60446f8066da14ab7f062358d28">
  <xsd:schema xmlns:xsd="http://www.w3.org/2001/XMLSchema" xmlns:xs="http://www.w3.org/2001/XMLSchema" xmlns:p="http://schemas.microsoft.com/office/2006/metadata/properties" xmlns:ns2="abded729-a299-4b2b-9726-f8b60fc909d1" xmlns:ns3="75cfd8b4-5d33-4379-8e07-551433a81d9a" targetNamespace="http://schemas.microsoft.com/office/2006/metadata/properties" ma:root="true" ma:fieldsID="4f0f23bcdeb9be58d1dcf6c7c0877612" ns2:_="" ns3:_="">
    <xsd:import namespace="abded729-a299-4b2b-9726-f8b60fc909d1"/>
    <xsd:import namespace="75cfd8b4-5d33-4379-8e07-551433a81d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ded729-a299-4b2b-9726-f8b60fc909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1b5dd754-ad6f-4ffa-a63d-d445ce51bd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fd8b4-5d33-4379-8e07-551433a81d9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7f7c85b-47a5-4058-b81c-48653288d2ac}" ma:internalName="TaxCatchAll" ma:showField="CatchAllData" ma:web="75cfd8b4-5d33-4379-8e07-551433a81d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29F60F-0DBB-429E-AE8B-D72A86E09423}">
  <ds:schemaRefs>
    <ds:schemaRef ds:uri="http://schemas.microsoft.com/office/2006/metadata/properties"/>
    <ds:schemaRef ds:uri="http://schemas.microsoft.com/office/infopath/2007/PartnerControls"/>
    <ds:schemaRef ds:uri="50910de7-1d26-41e5-9600-e45e07744293"/>
    <ds:schemaRef ds:uri="58b46e0f-7677-4500-a4b9-f32a50334ed5"/>
  </ds:schemaRefs>
</ds:datastoreItem>
</file>

<file path=customXml/itemProps2.xml><?xml version="1.0" encoding="utf-8"?>
<ds:datastoreItem xmlns:ds="http://schemas.openxmlformats.org/officeDocument/2006/customXml" ds:itemID="{155A2EE7-FC14-4BD5-8D4E-C3A2D0AA43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2B840A-743F-418F-8FCF-7E5585394249}"/>
</file>

<file path=docProps/app.xml><?xml version="1.0" encoding="utf-8"?>
<Properties xmlns="http://schemas.openxmlformats.org/officeDocument/2006/extended-properties" xmlns:vt="http://schemas.openxmlformats.org/officeDocument/2006/docPropsVTypes">
  <Template>TIMBRE_UNIRIOS_A4_VERTICAL</Template>
  <TotalTime>2</TotalTime>
  <Pages>1</Pages>
  <Words>146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Sandro da Silva Lima</dc:creator>
  <cp:keywords/>
  <dc:description/>
  <cp:lastModifiedBy>Chela Barros Nascimento Marinho</cp:lastModifiedBy>
  <cp:revision>2</cp:revision>
  <cp:lastPrinted>2019-12-13T22:29:00Z</cp:lastPrinted>
  <dcterms:created xsi:type="dcterms:W3CDTF">2026-03-06T16:47:00Z</dcterms:created>
  <dcterms:modified xsi:type="dcterms:W3CDTF">2026-03-06T16:47:00Z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0x0101002D40CC966087F74EB3E74B6F88FB4194</vt:lpwstr>
  </property>
</Properties>
</file>